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1781B" w:rsidRDefault="0091781B" w:rsidP="0091781B">
      <w:pPr>
        <w:jc w:val="center"/>
        <w:rPr>
          <w:b/>
          <w:u w:val="single"/>
        </w:rPr>
      </w:pPr>
      <w:r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DF0E332" wp14:editId="4D48F1D8">
                <wp:simplePos x="0" y="0"/>
                <wp:positionH relativeFrom="column">
                  <wp:posOffset>-123825</wp:posOffset>
                </wp:positionH>
                <wp:positionV relativeFrom="paragraph">
                  <wp:posOffset>-132715</wp:posOffset>
                </wp:positionV>
                <wp:extent cx="7267575" cy="1829435"/>
                <wp:effectExtent l="0" t="0" r="9525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67575" cy="1829435"/>
                          <a:chOff x="-56448" y="-76832"/>
                          <a:chExt cx="7267575" cy="2168522"/>
                        </a:xfrm>
                      </wpg:grpSpPr>
                      <wps:wsp>
                        <wps:cNvPr id="3" name="Text Box 3"/>
                        <wps:cNvSpPr txBox="1">
                          <a:spLocks/>
                        </wps:cNvSpPr>
                        <wps:spPr>
                          <a:xfrm>
                            <a:off x="4752469" y="-75485"/>
                            <a:ext cx="2458658" cy="2008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  <a:prstDash/>
                          </a:ln>
                        </wps:spPr>
                        <wps:txbx>
                          <w:txbxContent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Greenshill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Kilkenny </w:t>
                              </w: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proofErr w:type="gramStart"/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056  7703666</w:t>
                              </w:r>
                              <w:proofErr w:type="gramEnd"/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sz w:val="28"/>
                                </w:rPr>
                              </w:pPr>
                              <w:proofErr w:type="gramStart"/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086 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1746330</w:t>
                              </w:r>
                              <w:proofErr w:type="gramEnd"/>
                              <w:r w:rsidRPr="00955499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1781B" w:rsidRPr="006D5B42" w:rsidRDefault="0091781B" w:rsidP="0091781B">
                              <w:pPr>
                                <w:spacing w:after="0"/>
                                <w:rPr>
                                  <w:sz w:val="8"/>
                                  <w:szCs w:val="16"/>
                                </w:rPr>
                              </w:pPr>
                              <w:r w:rsidRPr="00955499">
                                <w:rPr>
                                  <w:sz w:val="20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  <w:r w:rsidRPr="00741BFF"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>recoverycollegesoutheast@gmail.com</w:t>
                              </w:r>
                              <w:r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  <w:tab/>
                              </w:r>
                            </w:p>
                            <w:p w:rsidR="0091781B" w:rsidRDefault="0091781B" w:rsidP="0091781B">
                              <w:pPr>
                                <w:spacing w:after="0"/>
                                <w:rPr>
                                  <w:color w:val="1F4E79"/>
                                  <w:sz w:val="20"/>
                                  <w:szCs w:val="16"/>
                                </w:rPr>
                              </w:pPr>
                            </w:p>
                            <w:p w:rsidR="0091781B" w:rsidRPr="00955499" w:rsidRDefault="0091781B" w:rsidP="0091781B">
                              <w:pPr>
                                <w:spacing w:after="0"/>
                                <w:rPr>
                                  <w:sz w:val="20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vert="horz" wrap="square" lIns="91440" tIns="45720" rIns="91440" bIns="45720" anchor="t" anchorCtr="0" compatLnSpc="0">
                          <a:noAutofit/>
                        </wps:bodyPr>
                      </wps:wsp>
                      <wpg:grpSp>
                        <wpg:cNvPr id="4" name="Group 25"/>
                        <wpg:cNvGrpSpPr>
                          <a:grpSpLocks/>
                        </wpg:cNvGrpSpPr>
                        <wpg:grpSpPr bwMode="auto">
                          <a:xfrm>
                            <a:off x="-56448" y="-76832"/>
                            <a:ext cx="3628323" cy="2168522"/>
                            <a:chOff x="48" y="62"/>
                            <a:chExt cx="4628" cy="2766"/>
                          </a:xfrm>
                        </wpg:grpSpPr>
                        <pic:pic xmlns:pic="http://schemas.openxmlformats.org/drawingml/2006/picture">
                          <pic:nvPicPr>
                            <pic:cNvPr id="5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2165" b="245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3" y="62"/>
                              <a:ext cx="3163" cy="2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1352" t="3703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" y="1852"/>
                              <a:ext cx="3105" cy="97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left:0;text-align:left;margin-left:-9.75pt;margin-top:-10.45pt;width:572.25pt;height:144.05pt;z-index:251660288;mso-width-relative:margin;mso-height-relative:margin" coordorigin="-564,-768" coordsize="72675,216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7524;top:-754;width:24587;height:200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kMcMA&#10;AADaAAAADwAAAGRycy9kb3ducmV2LnhtbESPQWvCQBSE74L/YXlCb7qxhRhSVylCoeRQaKy1x0f2&#10;NRvMvg3ZjUn/fbcgeBxm5htmu59sK67U+8axgvUqAUFcOd1wreDz+LrMQPiArLF1TAp+ycN+N59t&#10;Mddu5A+6lqEWEcI+RwUmhC6X0leGLPqV64ij9+N6iyHKvpa6xzHCbSsfkySVFhuOCwY7OhiqLuVg&#10;FVB2Gr7fw9DwOTXm8rUpzsmpUOphMb08gwg0hXv41n7TCp7g/0q8AXL3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W1kMcMAAADaAAAADwAAAAAAAAAAAAAAAACYAgAAZHJzL2Rv&#10;d25yZXYueG1sUEsFBgAAAAAEAAQA9QAAAIgDAAAAAA==&#10;" stroked="f">
                  <v:path arrowok="t"/>
                  <v:textbox>
                    <w:txbxContent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Greenshill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Kilkenny 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>056  7703666</w:t>
                        </w: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sz w:val="28"/>
                          </w:rPr>
                        </w:pP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086 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 xml:space="preserve"> </w:t>
                        </w:r>
                        <w:r w:rsidRPr="00955499">
                          <w:rPr>
                            <w:color w:val="1F4E79"/>
                            <w:sz w:val="20"/>
                            <w:szCs w:val="16"/>
                          </w:rPr>
                          <w:t xml:space="preserve">1746330 </w:t>
                        </w:r>
                      </w:p>
                      <w:p w:rsidR="0091781B" w:rsidRPr="006D5B42" w:rsidRDefault="0091781B" w:rsidP="0091781B">
                        <w:pPr>
                          <w:spacing w:after="0"/>
                          <w:rPr>
                            <w:sz w:val="8"/>
                            <w:szCs w:val="16"/>
                          </w:rPr>
                        </w:pPr>
                        <w:r w:rsidRPr="00955499">
                          <w:rPr>
                            <w:sz w:val="20"/>
                            <w:szCs w:val="16"/>
                          </w:rPr>
                          <w:t xml:space="preserve"> </w:t>
                        </w: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  <w:r w:rsidRPr="00741BFF">
                          <w:rPr>
                            <w:color w:val="1F4E79"/>
                            <w:sz w:val="20"/>
                            <w:szCs w:val="16"/>
                          </w:rPr>
                          <w:t>recoverycollegesoutheast@gmail.com</w:t>
                        </w:r>
                        <w:r>
                          <w:rPr>
                            <w:color w:val="1F4E79"/>
                            <w:sz w:val="20"/>
                            <w:szCs w:val="16"/>
                          </w:rPr>
                          <w:tab/>
                        </w:r>
                      </w:p>
                      <w:p w:rsidR="0091781B" w:rsidRDefault="0091781B" w:rsidP="0091781B">
                        <w:pPr>
                          <w:spacing w:after="0"/>
                          <w:rPr>
                            <w:color w:val="1F4E79"/>
                            <w:sz w:val="20"/>
                            <w:szCs w:val="16"/>
                          </w:rPr>
                        </w:pPr>
                      </w:p>
                      <w:p w:rsidR="0091781B" w:rsidRPr="00955499" w:rsidRDefault="0091781B" w:rsidP="0091781B">
                        <w:pPr>
                          <w:spacing w:after="0"/>
                          <w:rPr>
                            <w:sz w:val="20"/>
                            <w:szCs w:val="16"/>
                          </w:rPr>
                        </w:pPr>
                      </w:p>
                    </w:txbxContent>
                  </v:textbox>
                </v:shape>
                <v:group id="Group 25" o:spid="_x0000_s1028" style="position:absolute;left:-564;top:-768;width:36282;height:21684" coordorigin="48,62" coordsize="4628,27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9" type="#_x0000_t75" style="position:absolute;left:1513;top:62;width:3163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3LfEAAAA2gAAAA8AAABkcnMvZG93bnJldi54bWxEj09rAjEUxO+C3yE8oRfRrIIiq1EWQVtv&#10;akvx+Exe9083L8sm1e23bwShx2FmfsOsNp2txY1aXzpWMBknIIi1MyXnCj7ed6MFCB+QDdaOScEv&#10;edis+70Vpsbd+US3c8hFhLBPUUERQpNK6XVBFv3YNcTR+3KtxRBlm0vT4j3CbS2nSTKXFkuOCwU2&#10;tC1If59/rILj6+RwuOxyPa+ufugW2ees2k+Vehl02RJEoC78h5/tN6NgBo8r8QbI9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l3LfEAAAA2gAAAA8AAAAAAAAAAAAAAAAA&#10;nwIAAGRycy9kb3ducmV2LnhtbFBLBQYAAAAABAAEAPcAAACQAwAAAAA=&#10;">
                    <v:imagedata r:id="rId8" o:title="" cropbottom="16071f" cropright="1419f"/>
                  </v:shape>
                  <v:shape id="Picture 24" o:spid="_x0000_s1030" type="#_x0000_t75" style="position:absolute;left:48;top:1852;width:3105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/2qKTDAAAA2gAAAA8AAABkcnMvZG93bnJldi54bWxEj09rwkAUxO9Cv8PyCr3pxhZiSF1FAwUv&#10;HvxXPD6yzySYfRt2tzH107uFgsdhZn7DzJeDaUVPzjeWFUwnCQji0uqGKwXHw9c4A+EDssbWMin4&#10;JQ/Lxctojrm2N95Rvw+ViBD2OSqoQ+hyKX1Zk0E/sR1x9C7WGQxRukpqh7cIN618T5JUGmw4LtTY&#10;UVFTed3/GAXnrE0P6293/+i53GxntlifzoVSb6/D6hNEoCE8w//tjVaQwt+Ve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/aopMMAAADaAAAADwAAAAAAAAAAAAAAAACf&#10;AgAAZHJzL2Rvd25yZXYueG1sUEsFBgAAAAAEAAQA9wAAAI8DAAAAAA==&#10;">
                    <v:imagedata r:id="rId9" o:title="" croptop="2427f" cropleft="20547f"/>
                  </v:shape>
                </v:group>
              </v:group>
            </w:pict>
          </mc:Fallback>
        </mc:AlternateContent>
      </w:r>
    </w:p>
    <w:p w:rsidR="0091781B" w:rsidRDefault="0091781B" w:rsidP="0091781B">
      <w:pPr>
        <w:jc w:val="center"/>
        <w:rPr>
          <w:b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28"/>
          <w:u w:val="single"/>
        </w:rPr>
      </w:pPr>
    </w:p>
    <w:p w:rsidR="0091781B" w:rsidRDefault="0091781B" w:rsidP="0091781B">
      <w:pPr>
        <w:spacing w:after="0"/>
        <w:jc w:val="center"/>
        <w:rPr>
          <w:b/>
          <w:sz w:val="18"/>
          <w:u w:val="single"/>
        </w:rPr>
      </w:pPr>
    </w:p>
    <w:p w:rsidR="00CB0BEC" w:rsidRPr="005A7D6D" w:rsidRDefault="00CB0BEC" w:rsidP="0091781B">
      <w:pPr>
        <w:spacing w:after="0"/>
        <w:jc w:val="center"/>
        <w:rPr>
          <w:b/>
          <w:sz w:val="18"/>
          <w:u w:val="single"/>
        </w:rPr>
      </w:pPr>
    </w:p>
    <w:p w:rsidR="0091781B" w:rsidRDefault="00576D7B" w:rsidP="0091781B">
      <w:pPr>
        <w:spacing w:after="120"/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Recovery </w:t>
      </w:r>
      <w:r w:rsidR="00024C25">
        <w:rPr>
          <w:b/>
          <w:sz w:val="28"/>
          <w:u w:val="single"/>
        </w:rPr>
        <w:t>College</w:t>
      </w:r>
      <w:r>
        <w:rPr>
          <w:b/>
          <w:sz w:val="28"/>
          <w:u w:val="single"/>
        </w:rPr>
        <w:t xml:space="preserve"> South East</w:t>
      </w:r>
      <w:r w:rsidR="0091781B" w:rsidRPr="000C5AF3">
        <w:rPr>
          <w:b/>
          <w:sz w:val="28"/>
          <w:u w:val="single"/>
        </w:rPr>
        <w:t xml:space="preserve"> Enrolment Form</w:t>
      </w:r>
    </w:p>
    <w:tbl>
      <w:tblPr>
        <w:tblW w:w="10134" w:type="dxa"/>
        <w:jc w:val="center"/>
        <w:tblInd w:w="-88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6"/>
        <w:gridCol w:w="5458"/>
      </w:tblGrid>
      <w:tr w:rsidR="00D7107C" w:rsidTr="00851706">
        <w:trPr>
          <w:trHeight w:val="464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Course title</w:t>
            </w: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color w:val="000000"/>
                <w:kern w:val="28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  <w:t>Commencement date</w:t>
            </w:r>
          </w:p>
        </w:tc>
      </w:tr>
      <w:tr w:rsidR="00D7107C" w:rsidTr="00851706">
        <w:trPr>
          <w:trHeight w:val="590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  <w:tr w:rsidR="00D7107C" w:rsidTr="00851706">
        <w:trPr>
          <w:trHeight w:val="590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  <w:tr w:rsidR="00D7107C" w:rsidTr="00851706">
        <w:trPr>
          <w:trHeight w:val="590"/>
          <w:jc w:val="center"/>
        </w:trPr>
        <w:tc>
          <w:tcPr>
            <w:tcW w:w="46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  <w:tc>
          <w:tcPr>
            <w:tcW w:w="5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107C" w:rsidRDefault="00D7107C" w:rsidP="001A4F03">
            <w:pPr>
              <w:widowControl w:val="0"/>
              <w:spacing w:after="0" w:line="28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8"/>
                <w:lang w:eastAsia="en-GB"/>
              </w:rPr>
            </w:pPr>
          </w:p>
        </w:tc>
      </w:tr>
    </w:tbl>
    <w:p w:rsidR="0091781B" w:rsidRDefault="0091781B" w:rsidP="0091781B">
      <w:pPr>
        <w:jc w:val="center"/>
        <w:rPr>
          <w:b/>
          <w:sz w:val="12"/>
          <w:u w:val="single"/>
        </w:rPr>
      </w:pPr>
    </w:p>
    <w:tbl>
      <w:tblPr>
        <w:tblStyle w:val="TableGrid"/>
        <w:tblpPr w:leftFromText="180" w:rightFromText="180" w:vertAnchor="page" w:horzAnchor="margin" w:tblpXSpec="center" w:tblpY="6331"/>
        <w:tblW w:w="0" w:type="auto"/>
        <w:tblLook w:val="04A0" w:firstRow="1" w:lastRow="0" w:firstColumn="1" w:lastColumn="0" w:noHBand="0" w:noVBand="1"/>
      </w:tblPr>
      <w:tblGrid>
        <w:gridCol w:w="2542"/>
        <w:gridCol w:w="3685"/>
        <w:gridCol w:w="3918"/>
      </w:tblGrid>
      <w:tr w:rsidR="00D7107C" w:rsidTr="00D7107C">
        <w:tc>
          <w:tcPr>
            <w:tcW w:w="10145" w:type="dxa"/>
            <w:gridSpan w:val="3"/>
          </w:tcPr>
          <w:p w:rsidR="00D7107C" w:rsidRDefault="00D7107C" w:rsidP="00D7107C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PLEASE COMPLETE USING BLOCK CAPITAL LETTERS</w:t>
            </w: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Surname:</w:t>
            </w:r>
          </w:p>
          <w:p w:rsidR="00D7107C" w:rsidRPr="00AC593D" w:rsidRDefault="00D7107C" w:rsidP="00D7107C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D7107C" w:rsidRPr="005A7D6D" w:rsidRDefault="00D7107C" w:rsidP="00D7107C">
            <w:pPr>
              <w:jc w:val="center"/>
              <w:rPr>
                <w:b/>
                <w:sz w:val="14"/>
              </w:rPr>
            </w:pP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First name(s)</w:t>
            </w:r>
          </w:p>
          <w:p w:rsidR="00D7107C" w:rsidRDefault="00D7107C" w:rsidP="00D7107C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D7107C" w:rsidRPr="005A7D6D" w:rsidRDefault="00D7107C" w:rsidP="00D7107C">
            <w:pPr>
              <w:jc w:val="center"/>
              <w:rPr>
                <w:b/>
                <w:sz w:val="18"/>
              </w:rPr>
            </w:pP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Address:</w:t>
            </w:r>
          </w:p>
          <w:p w:rsidR="00D7107C" w:rsidRDefault="00D7107C" w:rsidP="00D7107C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D7107C" w:rsidRDefault="00D7107C" w:rsidP="00D7107C">
            <w:pPr>
              <w:jc w:val="center"/>
              <w:rPr>
                <w:b/>
              </w:rPr>
            </w:pPr>
          </w:p>
          <w:p w:rsidR="00D7107C" w:rsidRDefault="00D7107C" w:rsidP="00D7107C">
            <w:pPr>
              <w:jc w:val="center"/>
              <w:rPr>
                <w:b/>
              </w:rPr>
            </w:pPr>
          </w:p>
          <w:p w:rsidR="00D7107C" w:rsidRPr="00AC593D" w:rsidRDefault="00D7107C" w:rsidP="00D7107C">
            <w:pPr>
              <w:jc w:val="center"/>
              <w:rPr>
                <w:b/>
              </w:rPr>
            </w:pP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Telephone:</w:t>
            </w:r>
          </w:p>
          <w:p w:rsidR="00D7107C" w:rsidRDefault="00D7107C" w:rsidP="00D7107C">
            <w:pPr>
              <w:rPr>
                <w:b/>
              </w:rPr>
            </w:pPr>
          </w:p>
        </w:tc>
        <w:tc>
          <w:tcPr>
            <w:tcW w:w="3685" w:type="dxa"/>
          </w:tcPr>
          <w:p w:rsidR="00D7107C" w:rsidRPr="00AC593D" w:rsidRDefault="00D7107C" w:rsidP="00D7107C">
            <w:pPr>
              <w:rPr>
                <w:b/>
              </w:rPr>
            </w:pPr>
            <w:r>
              <w:rPr>
                <w:b/>
              </w:rPr>
              <w:t>Mobile</w:t>
            </w:r>
          </w:p>
        </w:tc>
        <w:tc>
          <w:tcPr>
            <w:tcW w:w="3918" w:type="dxa"/>
          </w:tcPr>
          <w:p w:rsidR="00D7107C" w:rsidRPr="00AC593D" w:rsidRDefault="00D7107C" w:rsidP="00D7107C">
            <w:pPr>
              <w:rPr>
                <w:b/>
              </w:rPr>
            </w:pPr>
            <w:r>
              <w:rPr>
                <w:b/>
              </w:rPr>
              <w:t>Home/Work</w:t>
            </w:r>
          </w:p>
        </w:tc>
      </w:tr>
      <w:tr w:rsidR="00576D7B" w:rsidTr="00D7107C">
        <w:tc>
          <w:tcPr>
            <w:tcW w:w="2542" w:type="dxa"/>
          </w:tcPr>
          <w:p w:rsidR="00576D7B" w:rsidRDefault="00576D7B" w:rsidP="00D7107C">
            <w:pPr>
              <w:rPr>
                <w:b/>
              </w:rPr>
            </w:pPr>
            <w:r>
              <w:rPr>
                <w:b/>
              </w:rPr>
              <w:t>Contact Details in Case of Emergency:</w:t>
            </w:r>
          </w:p>
        </w:tc>
        <w:tc>
          <w:tcPr>
            <w:tcW w:w="3685" w:type="dxa"/>
          </w:tcPr>
          <w:p w:rsidR="00576D7B" w:rsidRDefault="00576D7B" w:rsidP="00D7107C">
            <w:pPr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3918" w:type="dxa"/>
          </w:tcPr>
          <w:p w:rsidR="00576D7B" w:rsidRDefault="00576D7B" w:rsidP="00D7107C">
            <w:pPr>
              <w:rPr>
                <w:b/>
              </w:rPr>
            </w:pPr>
            <w:r>
              <w:rPr>
                <w:b/>
              </w:rPr>
              <w:t>Number</w:t>
            </w:r>
          </w:p>
        </w:tc>
      </w:tr>
      <w:tr w:rsidR="00D7107C" w:rsidTr="00D7107C">
        <w:tc>
          <w:tcPr>
            <w:tcW w:w="2542" w:type="dxa"/>
          </w:tcPr>
          <w:p w:rsidR="00D7107C" w:rsidRDefault="00D7107C" w:rsidP="00D7107C">
            <w:pPr>
              <w:rPr>
                <w:b/>
              </w:rPr>
            </w:pPr>
            <w:r>
              <w:rPr>
                <w:b/>
              </w:rPr>
              <w:t>Email:</w:t>
            </w:r>
          </w:p>
          <w:p w:rsidR="00D7107C" w:rsidRDefault="00D7107C" w:rsidP="00D7107C">
            <w:pPr>
              <w:rPr>
                <w:b/>
              </w:rPr>
            </w:pPr>
          </w:p>
        </w:tc>
        <w:tc>
          <w:tcPr>
            <w:tcW w:w="7603" w:type="dxa"/>
            <w:gridSpan w:val="2"/>
          </w:tcPr>
          <w:p w:rsidR="00D7107C" w:rsidRPr="00AC593D" w:rsidRDefault="00D7107C" w:rsidP="00D7107C">
            <w:pPr>
              <w:jc w:val="center"/>
              <w:rPr>
                <w:b/>
              </w:rPr>
            </w:pPr>
          </w:p>
        </w:tc>
      </w:tr>
      <w:tr w:rsidR="00D7107C" w:rsidRPr="00420590" w:rsidTr="00D7107C">
        <w:tc>
          <w:tcPr>
            <w:tcW w:w="10145" w:type="dxa"/>
            <w:gridSpan w:val="3"/>
          </w:tcPr>
          <w:p w:rsidR="00D7107C" w:rsidRDefault="00D7107C" w:rsidP="00851706">
            <w:pPr>
              <w:jc w:val="center"/>
              <w:rPr>
                <w:b/>
                <w:color w:val="C00000"/>
              </w:rPr>
            </w:pPr>
            <w:r w:rsidRPr="00851706">
              <w:rPr>
                <w:b/>
                <w:color w:val="C00000"/>
              </w:rPr>
              <w:t xml:space="preserve">All our workshops are based around discussion </w:t>
            </w:r>
            <w:r w:rsidR="00851706" w:rsidRPr="00851706">
              <w:rPr>
                <w:b/>
                <w:color w:val="C00000"/>
              </w:rPr>
              <w:t>and group work. Pen and paper would be helpful to have to hand for participants.</w:t>
            </w:r>
          </w:p>
          <w:p w:rsidR="00CB0BEC" w:rsidRPr="00CB0BEC" w:rsidRDefault="00CB0BEC" w:rsidP="00BE5102">
            <w:pPr>
              <w:jc w:val="both"/>
              <w:rPr>
                <w:b/>
                <w:i/>
              </w:rPr>
            </w:pPr>
            <w:r w:rsidRPr="00B8135D">
              <w:rPr>
                <w:b/>
                <w:i/>
                <w:u w:val="single"/>
              </w:rPr>
              <w:t>Please note</w:t>
            </w:r>
            <w:r w:rsidR="008765E9">
              <w:rPr>
                <w:b/>
                <w:i/>
              </w:rPr>
              <w:t xml:space="preserve"> that we ask for your</w:t>
            </w:r>
            <w:r w:rsidRPr="00CB0BEC">
              <w:rPr>
                <w:b/>
                <w:i/>
              </w:rPr>
              <w:t xml:space="preserve"> address </w:t>
            </w:r>
            <w:r w:rsidR="00B8135D">
              <w:rPr>
                <w:b/>
                <w:i/>
              </w:rPr>
              <w:t xml:space="preserve">and </w:t>
            </w:r>
            <w:r w:rsidR="008765E9">
              <w:rPr>
                <w:b/>
                <w:i/>
              </w:rPr>
              <w:t xml:space="preserve">also </w:t>
            </w:r>
            <w:r w:rsidR="00B8135D">
              <w:rPr>
                <w:b/>
                <w:i/>
              </w:rPr>
              <w:t>an emergency contact number of a person who</w:t>
            </w:r>
            <w:r w:rsidR="00BE5102">
              <w:rPr>
                <w:b/>
                <w:i/>
              </w:rPr>
              <w:t xml:space="preserve"> </w:t>
            </w:r>
            <w:r w:rsidRPr="00CB0BEC">
              <w:rPr>
                <w:b/>
                <w:i/>
              </w:rPr>
              <w:t>will come to your aid in times of an emergency during a virtual ZOOM workshop.</w:t>
            </w:r>
            <w:r w:rsidR="00BE5102">
              <w:rPr>
                <w:b/>
                <w:i/>
              </w:rPr>
              <w:t xml:space="preserve"> </w:t>
            </w:r>
            <w:r w:rsidRPr="00CB0BEC">
              <w:rPr>
                <w:b/>
                <w:i/>
              </w:rPr>
              <w:t>For e</w:t>
            </w:r>
            <w:r w:rsidR="00B8135D">
              <w:rPr>
                <w:b/>
                <w:i/>
              </w:rPr>
              <w:t xml:space="preserve">xample, if a student collapses </w:t>
            </w:r>
            <w:r w:rsidRPr="00CB0BEC">
              <w:rPr>
                <w:b/>
                <w:i/>
              </w:rPr>
              <w:t>during</w:t>
            </w:r>
            <w:r w:rsidR="00B8135D">
              <w:rPr>
                <w:b/>
                <w:i/>
              </w:rPr>
              <w:t xml:space="preserve"> a ZOOM </w:t>
            </w:r>
            <w:r w:rsidRPr="00CB0BEC">
              <w:rPr>
                <w:b/>
                <w:i/>
              </w:rPr>
              <w:t>workshop and is on their own in the house, we will be unable to suppo</w:t>
            </w:r>
            <w:r w:rsidR="00B8135D">
              <w:rPr>
                <w:b/>
                <w:i/>
              </w:rPr>
              <w:t xml:space="preserve">rt you without </w:t>
            </w:r>
            <w:r w:rsidR="008765E9">
              <w:rPr>
                <w:b/>
                <w:i/>
              </w:rPr>
              <w:t>your</w:t>
            </w:r>
            <w:r w:rsidR="00B8135D">
              <w:rPr>
                <w:b/>
                <w:i/>
              </w:rPr>
              <w:t xml:space="preserve"> address and c</w:t>
            </w:r>
            <w:r w:rsidR="00BE5102">
              <w:rPr>
                <w:b/>
                <w:i/>
              </w:rPr>
              <w:t xml:space="preserve">ontact number of </w:t>
            </w:r>
            <w:r w:rsidR="00B8135D">
              <w:rPr>
                <w:b/>
                <w:i/>
              </w:rPr>
              <w:t xml:space="preserve">a </w:t>
            </w:r>
            <w:r w:rsidRPr="00CB0BEC">
              <w:rPr>
                <w:b/>
                <w:i/>
              </w:rPr>
              <w:t>person who can call to your house.</w:t>
            </w:r>
            <w:r w:rsidR="00BE5102">
              <w:rPr>
                <w:b/>
                <w:i/>
              </w:rPr>
              <w:t xml:space="preserve"> </w:t>
            </w:r>
            <w:r w:rsidRPr="00CB0BEC">
              <w:rPr>
                <w:b/>
                <w:i/>
              </w:rPr>
              <w:t>This has never happened but it is important that we are prepared if it does, and the facilitators can support you.</w:t>
            </w:r>
          </w:p>
          <w:p w:rsidR="00CB0BEC" w:rsidRPr="00420590" w:rsidRDefault="00CB0BEC" w:rsidP="00851706">
            <w:pPr>
              <w:jc w:val="center"/>
              <w:rPr>
                <w:b/>
                <w:color w:val="C00000"/>
              </w:rPr>
            </w:pPr>
          </w:p>
        </w:tc>
      </w:tr>
    </w:tbl>
    <w:p w:rsidR="0091781B" w:rsidRPr="00854F10" w:rsidRDefault="0091781B" w:rsidP="00D7107C">
      <w:pPr>
        <w:spacing w:after="0" w:line="240" w:lineRule="auto"/>
        <w:jc w:val="center"/>
        <w:rPr>
          <w:b/>
          <w:i/>
        </w:rPr>
      </w:pPr>
      <w:r w:rsidRPr="00B8135D">
        <w:rPr>
          <w:b/>
          <w:noProof/>
          <w:sz w:val="28"/>
          <w:u w:val="single"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B69099" wp14:editId="74D6030A">
                <wp:simplePos x="0" y="0"/>
                <wp:positionH relativeFrom="column">
                  <wp:posOffset>4693920</wp:posOffset>
                </wp:positionH>
                <wp:positionV relativeFrom="paragraph">
                  <wp:posOffset>878205</wp:posOffset>
                </wp:positionV>
                <wp:extent cx="6135370" cy="2826385"/>
                <wp:effectExtent l="0" t="0" r="17780" b="12065"/>
                <wp:wrapNone/>
                <wp:docPr id="2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135370" cy="282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in">
                              <a:noFill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26" style="position:absolute;margin-left:369.6pt;margin-top:69.15pt;width:483.1pt;height:222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" filled="f" stroked="f" insetpen="t">
                <o:lock v:ext="edit" shapetype="t"/>
                <v:textbox inset="0,0,0,0"/>
              </v:rect>
            </w:pict>
          </mc:Fallback>
        </mc:AlternateContent>
      </w:r>
      <w:r w:rsidR="00851706" w:rsidRPr="00B8135D">
        <w:rPr>
          <w:b/>
          <w:i/>
          <w:u w:val="single"/>
        </w:rPr>
        <w:t>All our Workshops are free of charge</w:t>
      </w:r>
      <w:r w:rsidRPr="00854F10">
        <w:rPr>
          <w:b/>
          <w:i/>
        </w:rPr>
        <w:t>.</w:t>
      </w:r>
      <w:r w:rsidR="0070074D" w:rsidRPr="0070074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88"/>
      </w:tblGrid>
      <w:tr w:rsidR="00D7107C" w:rsidRPr="00CB0BEC" w:rsidTr="00D7107C">
        <w:tc>
          <w:tcPr>
            <w:tcW w:w="10988" w:type="dxa"/>
          </w:tcPr>
          <w:p w:rsidR="00DB40C7" w:rsidRPr="00CB0BEC" w:rsidRDefault="00DB40C7" w:rsidP="0091781B">
            <w:pPr>
              <w:rPr>
                <w:b/>
                <w:sz w:val="24"/>
                <w:u w:val="single"/>
              </w:rPr>
            </w:pPr>
          </w:p>
          <w:p w:rsidR="00D7107C" w:rsidRPr="00CB0BEC" w:rsidRDefault="00DB40C7" w:rsidP="001D1BC2">
            <w:pPr>
              <w:rPr>
                <w:b/>
                <w:sz w:val="24"/>
              </w:rPr>
            </w:pPr>
            <w:r w:rsidRPr="00CB0BEC">
              <w:rPr>
                <w:b/>
                <w:noProof/>
                <w:sz w:val="24"/>
                <w:u w:val="single"/>
                <w:lang w:eastAsia="en-IE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65093B6C" wp14:editId="2E399359">
                      <wp:simplePos x="0" y="0"/>
                      <wp:positionH relativeFrom="column">
                        <wp:posOffset>4192905</wp:posOffset>
                      </wp:positionH>
                      <wp:positionV relativeFrom="paragraph">
                        <wp:posOffset>452120</wp:posOffset>
                      </wp:positionV>
                      <wp:extent cx="323850" cy="179705"/>
                      <wp:effectExtent l="0" t="0" r="19050" b="10795"/>
                      <wp:wrapSquare wrapText="bothSides"/>
                      <wp:docPr id="475" name="Rectangle 4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1797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475" o:spid="_x0000_s1026" style="position:absolute;margin-left:330.15pt;margin-top:35.6pt;width:25.5pt;height:1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" filled="f" strokecolor="black [3213]" strokeweight="2pt">
                      <w10:wrap type="square"/>
                    </v:rect>
                  </w:pict>
                </mc:Fallback>
              </mc:AlternateContent>
            </w:r>
            <w:r w:rsidR="009E1EA2" w:rsidRPr="00CB0BEC">
              <w:rPr>
                <w:b/>
                <w:sz w:val="24"/>
              </w:rPr>
              <w:t xml:space="preserve">Your contact details will be forwarded to the Recovery College South East. </w:t>
            </w:r>
            <w:r w:rsidR="00D7107C" w:rsidRPr="00CB0BEC">
              <w:rPr>
                <w:b/>
                <w:sz w:val="24"/>
              </w:rPr>
              <w:t>Are you h</w:t>
            </w:r>
            <w:r w:rsidRPr="00CB0BEC">
              <w:rPr>
                <w:b/>
                <w:sz w:val="24"/>
              </w:rPr>
              <w:t>appy for us to keep you informed by email, post or text about the Recovery College South East or future courses?    (</w:t>
            </w:r>
            <w:r w:rsidR="00183E72" w:rsidRPr="00CB0BEC">
              <w:rPr>
                <w:b/>
                <w:sz w:val="24"/>
              </w:rPr>
              <w:t>P</w:t>
            </w:r>
            <w:r w:rsidRPr="00CB0BEC">
              <w:rPr>
                <w:b/>
                <w:sz w:val="24"/>
              </w:rPr>
              <w:t>lease tick this box</w:t>
            </w:r>
            <w:r w:rsidR="00183E72" w:rsidRPr="00CB0BEC">
              <w:rPr>
                <w:b/>
                <w:sz w:val="24"/>
              </w:rPr>
              <w:t xml:space="preserve"> if yes</w:t>
            </w:r>
            <w:r w:rsidRPr="00CB0BEC">
              <w:rPr>
                <w:b/>
                <w:sz w:val="24"/>
              </w:rPr>
              <w:t>.)</w:t>
            </w:r>
          </w:p>
        </w:tc>
      </w:tr>
    </w:tbl>
    <w:p w:rsidR="0091781B" w:rsidRPr="000C5AF3" w:rsidRDefault="0091781B" w:rsidP="0091781B">
      <w:pPr>
        <w:rPr>
          <w:b/>
          <w:sz w:val="12"/>
          <w:u w:val="single"/>
        </w:rPr>
      </w:pPr>
    </w:p>
    <w:p w:rsidR="0091781B" w:rsidRDefault="0091781B" w:rsidP="0091781B">
      <w:pPr>
        <w:rPr>
          <w:b/>
          <w:i/>
          <w:sz w:val="18"/>
          <w:szCs w:val="18"/>
        </w:rPr>
      </w:pPr>
      <w:r>
        <w:rPr>
          <w:b/>
        </w:rPr>
        <w:t>Student Signature _________________________________</w:t>
      </w:r>
      <w:r>
        <w:rPr>
          <w:b/>
        </w:rPr>
        <w:tab/>
        <w:t>Date _________________________</w:t>
      </w:r>
      <w:r w:rsidR="004018CC">
        <w:rPr>
          <w:noProof/>
          <w:lang w:eastAsia="en-IE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4D96E118" wp14:editId="30463C86">
                <wp:simplePos x="0" y="0"/>
                <wp:positionH relativeFrom="column">
                  <wp:posOffset>-219075</wp:posOffset>
                </wp:positionH>
                <wp:positionV relativeFrom="paragraph">
                  <wp:posOffset>239395</wp:posOffset>
                </wp:positionV>
                <wp:extent cx="7182485" cy="1181735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82485" cy="1181735"/>
                          <a:chOff x="0" y="0"/>
                          <a:chExt cx="7183057" cy="1181819"/>
                        </a:xfrm>
                      </wpg:grpSpPr>
                      <pic:pic xmlns:pic="http://schemas.openxmlformats.org/drawingml/2006/picture">
                        <pic:nvPicPr>
                          <pic:cNvPr id="16" name="Picture 9" descr="C:\Users\maryodriscoll\Desktop\Misc Documents\shine_logo_longer-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90" r="9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102" y="681487"/>
                            <a:ext cx="897147" cy="431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1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992037" y="0"/>
                            <a:ext cx="6191020" cy="6170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018CC" w:rsidRDefault="004018CC" w:rsidP="004018CC">
                              <w:r>
                                <w:rPr>
                                  <w:rFonts w:ascii="Bradley Hand ITC" w:hAnsi="Bradley Hand ITC"/>
                                  <w:i/>
                                  <w:color w:val="002060"/>
                                </w:rPr>
                                <w:t>Recovery is moving on, achieving and learning, being the best and the best that I can be with confidence” Mental Health Discussion Group Clonmel 2013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9" descr="C:\Users\maryodriscoll\Desktop\Misc Documents\Logo\SMS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81487"/>
                            <a:ext cx="508958" cy="465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064369" y="612476"/>
                            <a:ext cx="336431" cy="543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18249" y="715993"/>
                            <a:ext cx="776377" cy="431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1660" y="724619"/>
                            <a:ext cx="621102" cy="4313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64302" y="715993"/>
                            <a:ext cx="577969" cy="465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426" y="715993"/>
                            <a:ext cx="1820174" cy="36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547449" y="612476"/>
                            <a:ext cx="465826" cy="54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31" style="position:absolute;margin-left:-17.25pt;margin-top:18.85pt;width:565.55pt;height:93.05pt;z-index:251680768" coordsize="71830,11818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PD94cGFja2V0IGVuZD0ndyc/Pv/i&#10;8ABJQ0NfUFJPRklMRQABCgAIgHBBREJFAhAAAHBydHJDTVlLTGFiIAfQAAcAGgAFACkANWFjc3BB&#10;UFBMAAAAAEFEQkUAAAAAAAAAAAAAAAAAAAAB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44Ff+oQR7/sUkr/7ZTPP+4&#10;XU/7tmZj7rRvd+KsdYnYpHuZzpt/psiThLHCjYi5voiMv7qDkcW3f5fLtH2gz655pNGueaTRrnmk&#10;0a55pNGueaTRrnmk0a55pNGueaTRrnmk0a55pNGueaTRrnmk0a55pNGueaTRrnmk0f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P//&#10;///////////////////////////////////////r0f//////////////////////////////////&#10;///////36f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zdf/////////////////////////////////////&#10;/92vlrf0/////////////////////////////////////8WMaKfn////////////////////////&#10;/////////////8yciaTn//////////////////////////////////////rOu8b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c&#10;xb31/////////////////////////////////////7+TeoXF////////////////////////////&#10;////////25BbPWWo9v/////////////////////////////////+vHU0AFSb6///////////////&#10;///////////////////TlH5JLE6a7P///////////////////////////////9jUyrN+ZW2l+f//&#10;//////////////////////////////////TFrq/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3l4+Pk5ujt8fn//////////////////////////////bGUkpKVmZ2jqbK80O3/////&#10;/////////////////////51TR0lNUVZgc4qv1vz//////////////////////////7JWABo1UG2L&#10;rtL3/////////////////////////////81vPl97mbfX+f//////////////////////////////&#10;/+6fg6bC4f/////////////////////////////////////jzu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0ADEFkb2JlX0NNAAL/7gAOQWRvYmUAZIAAAAAB/9sAhAAMCAgICQgM&#10;CQkMEQsKCxEVDwwMDxUYExMVExMYEQwMDAwMDBEMDAwMDAwMDAwMDAwMDAwMDAwMDAwMDAwMDAwM&#10;AQ0LCw0ODRAODhAUDg4OFBQODg4OFBEMDAwMDBERDAwMDAwMEQwMDAwMDAwMDAwMDAwMDAwMDAwM&#10;DAwMDAwMDAz/wAARCACS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8&#10;P3hwYWNrZXQgZW5kPSJ3Ij8+/+0ttFBob3Rvc2hvcCAzLjAAOEJJTQPtAAAAAAAQASwAAAABAAIB&#10;LAAAAAEAAjhCSU0D8wAAAAAACQAAAAAAAAAAAQA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GAAAAAAAHAAgAAAABAQA4QklNBAgAAAAAABAAAAABAAACQAAAAkAAAAAA&#10;OEJJTQQKAAAAAAABAAA4QklNBAwAAAAAJL4AAAABAAAAoAAAAJIAAAHgAAERwAAAJKIAGAAB/9j/&#10;4gxYSUNDX1BST0ZJTEUAAQEAAAxITGlubwIQAABtbnRyUkdCIFhZWiAHzgACAAkABgAxAABhY3Nw&#10;TVNGVAAAAABJRUMgc1JHQgAAAAAAAAAAAAAAAQ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QAMQWRvYmVfQ00AAv/uAA5BZG9iZQBkgAAAAAH/&#10;2wCEAAwICAgJCAwJCQwRCwoLERUPDAwPFRgTExUTExgRDAwMDAwMEQwMDAwMDAwMDAwMDAwMDAwM&#10;DAwMDAwMDAwMDAwBDQsLDQ4NEA4OEBQODg4UFA4ODg4UEQwMDAwMEREMDAwMDAwRDAwMDAwMDAwM&#10;DAwMDAwMDAwMDAwMDAwMDAwMDP/AABEIAJI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2AAAAABSZ2h0&#10;bG9uZwAABU4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cs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oHwSUNDX1BST0ZJTEUA&#10;CQ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/////////////////////////////&#10;////////////69H/////////////////////////////////////////9+n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4c3X///////////////////////////////////////dr5a39P//////////////////&#10;///////////////////FjGin5//////////////////////////////////////MnImk5///////&#10;///////////////////////////////6zrvG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MW99f//////////////////////&#10;//////////////+/k3qFxf///////////////////////////////////9uQWz1lqPb/////////&#10;/////////////////////////rx1NABUm+v/////////////////////////////////05R+SSxO&#10;muz////////////////////////////////Y1MqzfmVtpfn/////////////////////////////&#10;///////0xa6v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ePj5Obo7fH5////////////////////////////&#10;//2xlJKSlZmdo6myvNDt//////////////////////////+dU0dJTVFWYHOKr9b8////////////&#10;//////////////+yVgAaNVBti67S9//////////////////////////////Nbz5fe5m31/n/////&#10;///////////////////////////un4OmwuH/////////////////////////////////////487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P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H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/wD/0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T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V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8A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1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//1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/AP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wD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L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/0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/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D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R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0/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/1v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U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/AP/V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/9f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Q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T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v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f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Q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T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/wD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1/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D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R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">
                <v:shape id="Picture 9" o:spid="_x0000_s1032" type="#_x0000_t75" style="position:absolute;left:6211;top:6814;width:8971;height:4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cHnDAAAA2wAAAA8AAABkcnMvZG93bnJldi54bWxET0trwkAQvhf6H5YpeKsbi1hJXSUIBg/2&#10;4APB25CdJtHsbNjdmuiv7woFb/PxPWe26E0jruR8bVnBaJiAIC6srrlUcNiv3qcgfEDW2FgmBTfy&#10;sJi/vsww1bbjLV13oRQxhH2KCqoQ2lRKX1Rk0A9tSxy5H+sMhghdKbXDLoabRn4kyUQarDk2VNjS&#10;sqLisvs1CqbHvPXuPv7Mj5eT3G/y7Ls7Z0oN3vrsC0SgPjzF/+61jvMn8PglHi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hwecMAAADbAAAADwAAAAAAAAAAAAAAAACf&#10;AgAAZHJzL2Rvd25yZXYueG1sUEsFBgAAAAAEAAQA9wAAAI8DAAAAAA==&#10;">
                  <v:imagedata r:id="rId18" o:title="shine_logo_longer-1" cropleft="7399f" cropright="5990f"/>
                  <v:path arrowok="t"/>
                </v:shape>
                <v:shape id="Text Box 19" o:spid="_x0000_s1033" type="#_x0000_t202" style="position:absolute;left:9920;width:61910;height:6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f3e8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s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F/d7wgAAANsAAAAPAAAAAAAAAAAAAAAAAJgCAABkcnMvZG93&#10;bnJldi54bWxQSwUGAAAAAAQABAD1AAAAhwMAAAAA&#10;" stroked="f">
                  <v:textbox>
                    <w:txbxContent>
                      <w:p w:rsidR="004018CC" w:rsidRDefault="004018CC" w:rsidP="004018CC">
                        <w:r>
                          <w:rPr>
                            <w:rFonts w:ascii="Bradley Hand ITC" w:hAnsi="Bradley Hand ITC"/>
                            <w:i/>
                            <w:color w:val="002060"/>
                          </w:rPr>
                          <w:t>Recovery is moving on, achieving and learning, being the best and the best that I can be with confidence” Mental Health Discussion Group Clonmel 2013</w:t>
                        </w:r>
                      </w:p>
                    </w:txbxContent>
                  </v:textbox>
                </v:shape>
                <v:shape id="Picture 19" o:spid="_x0000_s1034" type="#_x0000_t75" style="position:absolute;top:6814;width:5089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JGbW+AAAA2wAAAA8AAABkcnMvZG93bnJldi54bWxET02LwjAQvS/4H8II3takyopWo4hL2cWb&#10;Ve9DM7bFZlKarNZ/vxEEb/N4n7Pa9LYRN+p87VhDMlYgiAtnai41nI7Z5xyED8gGG8ek4UEeNuvB&#10;xwpT4+58oFseShFD2KeooQqhTaX0RUUW/di1xJG7uM5iiLArpenwHsNtIydKzaTFmmNDhS3tKiqu&#10;+Z/V8J15qfZficL9+Wd6eNjMNy7RejTst0sQgfrwFr/cvybOX8Dzl3iAXP8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ZJGbW+AAAA2wAAAA8AAAAAAAAAAAAAAAAAnwIAAGRy&#10;cy9kb3ducmV2LnhtbFBLBQYAAAAABAAEAPcAAACKAwAAAAA=&#10;">
                  <v:imagedata r:id="rId19" o:title="SMS Logo"/>
                  <v:path arrowok="t"/>
                </v:shape>
                <v:shape id="Picture 20" o:spid="_x0000_s1035" type="#_x0000_t75" style="position:absolute;left:60643;top:6124;width:3365;height:5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JAgu/AAAA2wAAAA8AAABkcnMvZG93bnJldi54bWxET8uKwjAU3Qv+Q7jC7Gyqi0GrUSQw0KXj&#10;A1xemmtbbW5KktHOfP1kIbg8nPd6O9hOPMiH1rGCWZaDIK6cablWcDp+TRcgQkQ22DkmBb8UYLsZ&#10;j9ZYGPfkb3ocYi1SCIcCFTQx9oWUoWrIYshcT5y4q/MWY4K+lsbjM4XbTs7z/FNabDk1NNiTbqi6&#10;H36sAn3782VJF9ovllrr3f5s7+1MqY/JsFuBiDTEt/jlLo2CeVqfvqQfID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oCQILvwAAANsAAAAPAAAAAAAAAAAAAAAAAJ8CAABk&#10;cnMvZG93bnJldi54bWxQSwUGAAAAAAQABAD3AAAAiwMAAAAA&#10;">
                  <v:imagedata r:id="rId20" o:title=""/>
                  <v:path arrowok="t"/>
                </v:shape>
                <v:shape id="Picture 21" o:spid="_x0000_s1036" type="#_x0000_t75" style="position:absolute;left:15182;top:7159;width:7764;height:4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td7nEAAAA2wAAAA8AAABkcnMvZG93bnJldi54bWxEj0+LwjAUxO8LfofwBC+LpnpYlmoUEfyD&#10;Hha14PXRPNtq81KTqPXbbxYWPA4z8xtmMmtNLR7kfGVZwXCQgCDOra64UJAdl/1vED4ga6wtk4IX&#10;eZhNOx8TTLV98p4eh1CICGGfooIyhCaV0uclGfQD2xBH72ydwRClK6R2+IxwU8tRknxJgxXHhRIb&#10;WpSUXw93o2DrssVr97m/rPQy3E7H9Sn72a6V6nXb+RhEoDa8w//tjVYwGsLfl/gD5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td7nEAAAA2wAAAA8AAAAAAAAAAAAAAAAA&#10;nwIAAGRycy9kb3ducmV2LnhtbFBLBQYAAAAABAAEAPcAAACQAwAAAAA=&#10;">
                  <v:imagedata r:id="rId21" o:title=""/>
                  <v:path arrowok="t"/>
                </v:shape>
                <v:shape id="Picture 22" o:spid="_x0000_s1037" type="#_x0000_t75" style="position:absolute;left:25016;top:7246;width:6211;height:4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ka5XDAAAA2wAAAA8AAABkcnMvZG93bnJldi54bWxEj0FrwkAUhO8F/8PyCt7qpjlIia6hRqo5&#10;FaoePD6yz2Rr9m2aXWP8926h0OMwM98wy3y0rRio98axgtdZAoK4ctpwreB4+Hh5A+EDssbWMSm4&#10;k4d8NXlaYqbdjb9o2IdaRAj7DBU0IXSZlL5qyKKfuY44emfXWwxR9rXUPd4i3LYyTZK5tGg4LjTY&#10;UdFQddlfrYJyO9ifsMPy/Gmu3yezPugi2Sg1fR7fFyACjeE//NcutYI0hd8v8QfI1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WRrlcMAAADbAAAADwAAAAAAAAAAAAAAAACf&#10;AgAAZHJzL2Rvd25yZXYueG1sUEsFBgAAAAAEAAQA9wAAAI8DAAAAAA==&#10;">
                  <v:imagedata r:id="rId22" o:title=""/>
                  <v:path arrowok="t"/>
                </v:shape>
                <v:shape id="Picture 23" o:spid="_x0000_s1038" type="#_x0000_t75" style="position:absolute;left:33643;top:7159;width:5779;height:4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hDkjGAAAA2wAAAA8AAABkcnMvZG93bnJldi54bWxEj09rwkAUxO8Fv8PyhF5EN1UqIboJVluQ&#10;QgX/HDw+ss8kmn0bsltNvn23UOhxmJnfMMusM7W4U+sqywpeJhEI4tzqigsFp+PHOAbhPLLG2jIp&#10;6MlBlg6elpho++A93Q++EAHCLkEFpfdNIqXLSzLoJrYhDt7FtgZ9kG0hdYuPADe1nEbRXBqsOCyU&#10;2NC6pPx2+DYKRtf4Le4356/dq9nJkft873R/U+p52K0WIDx1/j/8195qBdMZ/H4JP0Cm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OEOSMYAAADbAAAADwAAAAAAAAAAAAAA&#10;AACfAgAAZHJzL2Rvd25yZXYueG1sUEsFBgAAAAAEAAQA9wAAAJIDAAAAAA==&#10;">
                  <v:imagedata r:id="rId23" o:title=""/>
                  <v:path arrowok="t"/>
                </v:shape>
                <v:shape id="Picture 2" o:spid="_x0000_s1039" type="#_x0000_t75" style="position:absolute;left:41234;top:7159;width:18202;height: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D2dDEAAAA2wAAAA8AAABkcnMvZG93bnJldi54bWxEj0FrwkAUhO+C/2F5Qm+6a5BWomtQaaEg&#10;FEyV9vjMviah2bchu5r033eFQo/DzHzDrLPBNuJGna8da5jPFAjiwpmaSw2n95fpEoQPyAYbx6Th&#10;hzxkm/FojalxPR/plodSRAj7FDVUIbSplL6oyKKfuZY4el+usxii7EppOuwj3DYyUepRWqw5LlTY&#10;0r6i4ju/Wg0Xde1Ny4Z3Twd1/nzLnxcfh5PWD5NhuwIRaAj/4b/2q9GQLOD+Jf4Auf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D2dDEAAAA2wAAAA8AAAAAAAAAAAAAAAAA&#10;nwIAAGRycy9kb3ducmV2LnhtbFBLBQYAAAAABAAEAPcAAACQAwAAAAA=&#10;">
                  <v:imagedata r:id="rId24" o:title=""/>
                  <v:path arrowok="t"/>
                </v:shape>
                <v:shape id="Picture 26" o:spid="_x0000_s1040" type="#_x0000_t75" style="position:absolute;left:65474;top:6124;width:4658;height:54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AEojGAAAA2wAAAA8AAABkcnMvZG93bnJldi54bWxEj0FrwkAUhO+C/2F5ghdpNrGgJXWVaEkp&#10;eNLUg7dH9jUJZt+m2VXTf98tCD0OM/MNs9oMphU36l1jWUESxSCIS6sbrhR8FvnTCwjnkTW2lknB&#10;DznYrMejFaba3vlAt6OvRICwS1FB7X2XSunKmgy6yHbEwfuyvUEfZF9J3eM9wE0r53G8kAYbDgs1&#10;drSrqbwcr0ZBW7xtD+/Zd5HsZqfczZ6X+zMtlZpOhuwVhKfB/4cf7Q+tYL6Avy/hB8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oASiMYAAADbAAAADwAAAAAAAAAAAAAA&#10;AACfAgAAZHJzL2Rvd25yZXYueG1sUEsFBgAAAAAEAAQA9wAAAJIDAAAAAA==&#10;">
                  <v:imagedata r:id="rId25" o:title=""/>
                  <v:path arrowok="t"/>
                </v:shape>
              </v:group>
            </w:pict>
          </mc:Fallback>
        </mc:AlternateContent>
      </w:r>
    </w:p>
    <w:sectPr w:rsidR="0091781B" w:rsidSect="006C6CFF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0B056A"/>
    <w:multiLevelType w:val="hybridMultilevel"/>
    <w:tmpl w:val="A730866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A6215B"/>
    <w:multiLevelType w:val="hybridMultilevel"/>
    <w:tmpl w:val="AF5AC16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4DB"/>
    <w:rsid w:val="00024C25"/>
    <w:rsid w:val="001779B4"/>
    <w:rsid w:val="00183E72"/>
    <w:rsid w:val="001D1BC2"/>
    <w:rsid w:val="004018CC"/>
    <w:rsid w:val="00576D7B"/>
    <w:rsid w:val="006414DB"/>
    <w:rsid w:val="00685A4C"/>
    <w:rsid w:val="0070074D"/>
    <w:rsid w:val="00851706"/>
    <w:rsid w:val="008765E9"/>
    <w:rsid w:val="0091781B"/>
    <w:rsid w:val="009212AB"/>
    <w:rsid w:val="00924FC9"/>
    <w:rsid w:val="009E1EA2"/>
    <w:rsid w:val="00A65E10"/>
    <w:rsid w:val="00B65B8B"/>
    <w:rsid w:val="00B8135D"/>
    <w:rsid w:val="00BE5102"/>
    <w:rsid w:val="00CB0BEC"/>
    <w:rsid w:val="00D7107C"/>
    <w:rsid w:val="00DB40C7"/>
    <w:rsid w:val="00FE2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C25"/>
    <w:pPr>
      <w:spacing w:after="160" w:line="259" w:lineRule="auto"/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78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7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21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2A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24C25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73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Y%20PC\Downloads\Zoom%20workshop%20enrolment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Zoom workshop enrolment form</Template>
  <TotalTime>0</TotalTime>
  <Pages>1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HSE</Company>
  <LinksUpToDate>false</LinksUpToDate>
  <CharactersWithSpaces>1255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2020-09-08T11:11:00Z</cp:lastPrinted>
  <dcterms:created xsi:type="dcterms:W3CDTF">2020-09-14T16:01:00Z</dcterms:created>
  <dcterms:modified xsi:type="dcterms:W3CDTF">2020-09-14T16:01:00Z</dcterms:modified>
</cp:coreProperties>
</file>