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81B" w:rsidRDefault="00F34CA2" w:rsidP="0091781B">
      <w:pPr>
        <w:jc w:val="center"/>
        <w:rPr>
          <w:b/>
          <w:u w:val="single"/>
        </w:rPr>
      </w:pPr>
      <w:bookmarkStart w:id="0" w:name="_GoBack"/>
      <w:bookmarkEnd w:id="0"/>
      <w:r>
        <w:rPr>
          <w:noProof/>
          <w:lang w:eastAsia="en-IE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-132715</wp:posOffset>
                </wp:positionV>
                <wp:extent cx="7267575" cy="1829435"/>
                <wp:effectExtent l="0" t="0" r="9525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67575" cy="1829435"/>
                          <a:chOff x="-56448" y="-76832"/>
                          <a:chExt cx="7267575" cy="2168522"/>
                        </a:xfrm>
                      </wpg:grpSpPr>
                      <wps:wsp>
                        <wps:cNvPr id="3" name="Text Box 3"/>
                        <wps:cNvSpPr txBox="1">
                          <a:spLocks/>
                        </wps:cNvSpPr>
                        <wps:spPr>
                          <a:xfrm>
                            <a:off x="4752469" y="-75485"/>
                            <a:ext cx="2458658" cy="20083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wps:spPr>
                        <wps:txbx>
                          <w:txbxContent>
                            <w:p w:rsidR="0091781B" w:rsidRDefault="0091781B" w:rsidP="0091781B">
                              <w:pPr>
                                <w:spacing w:after="0"/>
                                <w:rPr>
                                  <w:color w:val="1F4E79"/>
                                  <w:sz w:val="20"/>
                                  <w:szCs w:val="16"/>
                                </w:rPr>
                              </w:pPr>
                            </w:p>
                            <w:p w:rsidR="0091781B" w:rsidRDefault="0091781B" w:rsidP="0091781B">
                              <w:pPr>
                                <w:spacing w:after="0"/>
                                <w:rPr>
                                  <w:color w:val="1F4E79"/>
                                  <w:sz w:val="20"/>
                                  <w:szCs w:val="16"/>
                                </w:rPr>
                              </w:pPr>
                              <w:r>
                                <w:rPr>
                                  <w:color w:val="1F4E79"/>
                                  <w:sz w:val="20"/>
                                  <w:szCs w:val="16"/>
                                </w:rPr>
                                <w:t>Greenshill</w:t>
                              </w:r>
                            </w:p>
                            <w:p w:rsidR="0091781B" w:rsidRPr="00955499" w:rsidRDefault="0091781B" w:rsidP="0091781B">
                              <w:pPr>
                                <w:spacing w:after="0"/>
                                <w:rPr>
                                  <w:color w:val="1F4E79"/>
                                  <w:sz w:val="20"/>
                                  <w:szCs w:val="16"/>
                                </w:rPr>
                              </w:pPr>
                              <w:r w:rsidRPr="00955499">
                                <w:rPr>
                                  <w:color w:val="1F4E79"/>
                                  <w:sz w:val="20"/>
                                  <w:szCs w:val="16"/>
                                </w:rPr>
                                <w:t xml:space="preserve">Kilkenny </w:t>
                              </w:r>
                            </w:p>
                            <w:p w:rsidR="0091781B" w:rsidRPr="00955499" w:rsidRDefault="0091781B" w:rsidP="0091781B">
                              <w:pPr>
                                <w:spacing w:after="0"/>
                                <w:rPr>
                                  <w:color w:val="1F4E79"/>
                                  <w:sz w:val="20"/>
                                  <w:szCs w:val="16"/>
                                </w:rPr>
                              </w:pPr>
                              <w:r>
                                <w:rPr>
                                  <w:color w:val="1F4E79"/>
                                  <w:sz w:val="20"/>
                                  <w:szCs w:val="16"/>
                                </w:rPr>
                                <w:t>056  7703666</w:t>
                              </w:r>
                            </w:p>
                            <w:p w:rsidR="0091781B" w:rsidRPr="00955499" w:rsidRDefault="0091781B" w:rsidP="0091781B">
                              <w:pPr>
                                <w:spacing w:after="0"/>
                                <w:rPr>
                                  <w:sz w:val="28"/>
                                </w:rPr>
                              </w:pPr>
                              <w:r w:rsidRPr="00955499">
                                <w:rPr>
                                  <w:color w:val="1F4E79"/>
                                  <w:sz w:val="20"/>
                                  <w:szCs w:val="16"/>
                                </w:rPr>
                                <w:t xml:space="preserve">086 </w:t>
                              </w:r>
                              <w:r>
                                <w:rPr>
                                  <w:color w:val="1F4E79"/>
                                  <w:sz w:val="20"/>
                                  <w:szCs w:val="16"/>
                                </w:rPr>
                                <w:t xml:space="preserve"> </w:t>
                              </w:r>
                              <w:r w:rsidRPr="00955499">
                                <w:rPr>
                                  <w:color w:val="1F4E79"/>
                                  <w:sz w:val="20"/>
                                  <w:szCs w:val="16"/>
                                </w:rPr>
                                <w:t xml:space="preserve">1746330 </w:t>
                              </w:r>
                            </w:p>
                            <w:p w:rsidR="0091781B" w:rsidRPr="006D5B42" w:rsidRDefault="0091781B" w:rsidP="0091781B">
                              <w:pPr>
                                <w:spacing w:after="0"/>
                                <w:rPr>
                                  <w:sz w:val="8"/>
                                  <w:szCs w:val="16"/>
                                </w:rPr>
                              </w:pPr>
                              <w:r w:rsidRPr="00955499">
                                <w:rPr>
                                  <w:sz w:val="20"/>
                                  <w:szCs w:val="16"/>
                                </w:rPr>
                                <w:t xml:space="preserve"> </w:t>
                              </w:r>
                            </w:p>
                            <w:p w:rsidR="0091781B" w:rsidRDefault="0091781B" w:rsidP="0091781B">
                              <w:pPr>
                                <w:spacing w:after="0"/>
                                <w:rPr>
                                  <w:color w:val="1F4E79"/>
                                  <w:sz w:val="20"/>
                                  <w:szCs w:val="16"/>
                                </w:rPr>
                              </w:pPr>
                              <w:r w:rsidRPr="00741BFF">
                                <w:rPr>
                                  <w:color w:val="1F4E79"/>
                                  <w:sz w:val="20"/>
                                  <w:szCs w:val="16"/>
                                </w:rPr>
                                <w:t>recoverycollegesoutheast@gmail.com</w:t>
                              </w:r>
                              <w:r>
                                <w:rPr>
                                  <w:color w:val="1F4E79"/>
                                  <w:sz w:val="20"/>
                                  <w:szCs w:val="16"/>
                                </w:rPr>
                                <w:tab/>
                              </w:r>
                            </w:p>
                            <w:p w:rsidR="0091781B" w:rsidRDefault="0091781B" w:rsidP="0091781B">
                              <w:pPr>
                                <w:spacing w:after="0"/>
                                <w:rPr>
                                  <w:color w:val="1F4E79"/>
                                  <w:sz w:val="20"/>
                                  <w:szCs w:val="16"/>
                                </w:rPr>
                              </w:pPr>
                            </w:p>
                            <w:p w:rsidR="0091781B" w:rsidRPr="00955499" w:rsidRDefault="0091781B" w:rsidP="0091781B">
                              <w:pPr>
                                <w:spacing w:after="0"/>
                                <w:rPr>
                                  <w:sz w:val="20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anchor="t" anchorCtr="0" compatLnSpc="0">
                          <a:noAutofit/>
                        </wps:bodyPr>
                      </wps:wsp>
                      <wpg:grpSp>
                        <wpg:cNvPr id="4" name="Group 25"/>
                        <wpg:cNvGrpSpPr>
                          <a:grpSpLocks/>
                        </wpg:cNvGrpSpPr>
                        <wpg:grpSpPr bwMode="auto">
                          <a:xfrm>
                            <a:off x="-56448" y="-76832"/>
                            <a:ext cx="3628323" cy="2168522"/>
                            <a:chOff x="48" y="62"/>
                            <a:chExt cx="4628" cy="2766"/>
                          </a:xfrm>
                        </wpg:grpSpPr>
                        <pic:pic xmlns:pic="http://schemas.openxmlformats.org/drawingml/2006/picture">
                          <pic:nvPicPr>
                            <pic:cNvPr id="5" name="Picture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2165" b="245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3" y="62"/>
                              <a:ext cx="3163" cy="2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Picture 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1352" t="3703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" y="1852"/>
                              <a:ext cx="3105" cy="9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" o:spid="_x0000_s1026" style="position:absolute;left:0;text-align:left;margin-left:-9.75pt;margin-top:-10.45pt;width:572.25pt;height:144.05pt;z-index:251656704;mso-width-relative:margin;mso-height-relative:margin" coordorigin="-564,-768" coordsize="72675,216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47524;top:-754;width:24587;height:200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1kMcMA&#10;AADaAAAADwAAAGRycy9kb3ducmV2LnhtbESPQWvCQBSE74L/YXlCb7qxhRhSVylCoeRQaKy1x0f2&#10;NRvMvg3ZjUn/fbcgeBxm5htmu59sK67U+8axgvUqAUFcOd1wreDz+LrMQPiArLF1TAp+ycN+N59t&#10;Mddu5A+6lqEWEcI+RwUmhC6X0leGLPqV64ij9+N6iyHKvpa6xzHCbSsfkySVFhuOCwY7OhiqLuVg&#10;FVB2Gr7fw9DwOTXm8rUpzsmpUOphMb08gwg0hXv41n7TCp7g/0q8AXL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W1kMcMAAADaAAAADwAAAAAAAAAAAAAAAACYAgAAZHJzL2Rv&#10;d25yZXYueG1sUEsFBgAAAAAEAAQA9QAAAIgDAAAAAA==&#10;" stroked="f">
                  <v:path arrowok="t"/>
                  <v:textbox>
                    <w:txbxContent>
                      <w:p w:rsidR="0091781B" w:rsidRDefault="0091781B" w:rsidP="0091781B">
                        <w:pPr>
                          <w:spacing w:after="0"/>
                          <w:rPr>
                            <w:color w:val="1F4E79"/>
                            <w:sz w:val="20"/>
                            <w:szCs w:val="16"/>
                          </w:rPr>
                        </w:pPr>
                      </w:p>
                      <w:p w:rsidR="0091781B" w:rsidRDefault="0091781B" w:rsidP="0091781B">
                        <w:pPr>
                          <w:spacing w:after="0"/>
                          <w:rPr>
                            <w:color w:val="1F4E79"/>
                            <w:sz w:val="20"/>
                            <w:szCs w:val="16"/>
                          </w:rPr>
                        </w:pPr>
                        <w:r>
                          <w:rPr>
                            <w:color w:val="1F4E79"/>
                            <w:sz w:val="20"/>
                            <w:szCs w:val="16"/>
                          </w:rPr>
                          <w:t>Greenshill</w:t>
                        </w:r>
                      </w:p>
                      <w:p w:rsidR="0091781B" w:rsidRPr="00955499" w:rsidRDefault="0091781B" w:rsidP="0091781B">
                        <w:pPr>
                          <w:spacing w:after="0"/>
                          <w:rPr>
                            <w:color w:val="1F4E79"/>
                            <w:sz w:val="20"/>
                            <w:szCs w:val="16"/>
                          </w:rPr>
                        </w:pPr>
                        <w:r w:rsidRPr="00955499">
                          <w:rPr>
                            <w:color w:val="1F4E79"/>
                            <w:sz w:val="20"/>
                            <w:szCs w:val="16"/>
                          </w:rPr>
                          <w:t xml:space="preserve">Kilkenny </w:t>
                        </w:r>
                      </w:p>
                      <w:p w:rsidR="0091781B" w:rsidRPr="00955499" w:rsidRDefault="0091781B" w:rsidP="0091781B">
                        <w:pPr>
                          <w:spacing w:after="0"/>
                          <w:rPr>
                            <w:color w:val="1F4E79"/>
                            <w:sz w:val="20"/>
                            <w:szCs w:val="16"/>
                          </w:rPr>
                        </w:pPr>
                        <w:r>
                          <w:rPr>
                            <w:color w:val="1F4E79"/>
                            <w:sz w:val="20"/>
                            <w:szCs w:val="16"/>
                          </w:rPr>
                          <w:t>056  7703666</w:t>
                        </w:r>
                      </w:p>
                      <w:p w:rsidR="0091781B" w:rsidRPr="00955499" w:rsidRDefault="0091781B" w:rsidP="0091781B">
                        <w:pPr>
                          <w:spacing w:after="0"/>
                          <w:rPr>
                            <w:sz w:val="28"/>
                          </w:rPr>
                        </w:pPr>
                        <w:r w:rsidRPr="00955499">
                          <w:rPr>
                            <w:color w:val="1F4E79"/>
                            <w:sz w:val="20"/>
                            <w:szCs w:val="16"/>
                          </w:rPr>
                          <w:t xml:space="preserve">086 </w:t>
                        </w:r>
                        <w:r>
                          <w:rPr>
                            <w:color w:val="1F4E79"/>
                            <w:sz w:val="20"/>
                            <w:szCs w:val="16"/>
                          </w:rPr>
                          <w:t xml:space="preserve"> </w:t>
                        </w:r>
                        <w:r w:rsidRPr="00955499">
                          <w:rPr>
                            <w:color w:val="1F4E79"/>
                            <w:sz w:val="20"/>
                            <w:szCs w:val="16"/>
                          </w:rPr>
                          <w:t xml:space="preserve">1746330 </w:t>
                        </w:r>
                      </w:p>
                      <w:p w:rsidR="0091781B" w:rsidRPr="006D5B42" w:rsidRDefault="0091781B" w:rsidP="0091781B">
                        <w:pPr>
                          <w:spacing w:after="0"/>
                          <w:rPr>
                            <w:sz w:val="8"/>
                            <w:szCs w:val="16"/>
                          </w:rPr>
                        </w:pPr>
                        <w:r w:rsidRPr="00955499">
                          <w:rPr>
                            <w:sz w:val="20"/>
                            <w:szCs w:val="16"/>
                          </w:rPr>
                          <w:t xml:space="preserve"> </w:t>
                        </w:r>
                      </w:p>
                      <w:p w:rsidR="0091781B" w:rsidRDefault="0091781B" w:rsidP="0091781B">
                        <w:pPr>
                          <w:spacing w:after="0"/>
                          <w:rPr>
                            <w:color w:val="1F4E79"/>
                            <w:sz w:val="20"/>
                            <w:szCs w:val="16"/>
                          </w:rPr>
                        </w:pPr>
                        <w:r w:rsidRPr="00741BFF">
                          <w:rPr>
                            <w:color w:val="1F4E79"/>
                            <w:sz w:val="20"/>
                            <w:szCs w:val="16"/>
                          </w:rPr>
                          <w:t>recoverycollegesoutheast@gmail.com</w:t>
                        </w:r>
                        <w:r>
                          <w:rPr>
                            <w:color w:val="1F4E79"/>
                            <w:sz w:val="20"/>
                            <w:szCs w:val="16"/>
                          </w:rPr>
                          <w:tab/>
                        </w:r>
                      </w:p>
                      <w:p w:rsidR="0091781B" w:rsidRDefault="0091781B" w:rsidP="0091781B">
                        <w:pPr>
                          <w:spacing w:after="0"/>
                          <w:rPr>
                            <w:color w:val="1F4E79"/>
                            <w:sz w:val="20"/>
                            <w:szCs w:val="16"/>
                          </w:rPr>
                        </w:pPr>
                      </w:p>
                      <w:p w:rsidR="0091781B" w:rsidRPr="00955499" w:rsidRDefault="0091781B" w:rsidP="0091781B">
                        <w:pPr>
                          <w:spacing w:after="0"/>
                          <w:rPr>
                            <w:sz w:val="20"/>
                            <w:szCs w:val="16"/>
                          </w:rPr>
                        </w:pPr>
                      </w:p>
                    </w:txbxContent>
                  </v:textbox>
                </v:shape>
                <v:group id="Group 25" o:spid="_x0000_s1028" style="position:absolute;left:-564;top:-768;width:36282;height:21684" coordorigin="48,62" coordsize="4628,2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9" type="#_x0000_t75" style="position:absolute;left:1513;top:62;width:3163;height:2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l3LfEAAAA2gAAAA8AAABkcnMvZG93bnJldi54bWxEj09rAjEUxO+C3yE8oRfRrIIiq1EWQVtv&#10;akvx+Exe9083L8sm1e23bwShx2FmfsOsNp2txY1aXzpWMBknIIi1MyXnCj7ed6MFCB+QDdaOScEv&#10;edis+70Vpsbd+US3c8hFhLBPUUERQpNK6XVBFv3YNcTR+3KtxRBlm0vT4j3CbS2nSTKXFkuOCwU2&#10;tC1If59/rILj6+RwuOxyPa+ufugW2ees2k+Vehl02RJEoC78h5/tN6NgBo8r8QbI9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Cl3LfEAAAA2gAAAA8AAAAAAAAAAAAAAAAA&#10;nwIAAGRycy9kb3ducmV2LnhtbFBLBQYAAAAABAAEAPcAAACQAwAAAAA=&#10;">
                    <v:imagedata r:id="rId8" o:title="" cropbottom="16071f" cropright="1419f"/>
                  </v:shape>
                  <v:shape id="Picture 24" o:spid="_x0000_s1030" type="#_x0000_t75" style="position:absolute;left:48;top:1852;width:3105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2qKTDAAAA2gAAAA8AAABkcnMvZG93bnJldi54bWxEj09rwkAUxO9Cv8PyCr3pxhZiSF1FAwUv&#10;HvxXPD6yzySYfRt2tzH107uFgsdhZn7DzJeDaUVPzjeWFUwnCQji0uqGKwXHw9c4A+EDssbWMin4&#10;JQ/Lxctojrm2N95Rvw+ViBD2OSqoQ+hyKX1Zk0E/sR1x9C7WGQxRukpqh7cIN618T5JUGmw4LtTY&#10;UVFTed3/GAXnrE0P6293/+i53GxntlifzoVSb6/D6hNEoCE8w//tjVaQwt+VeAP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/aopMMAAADaAAAADwAAAAAAAAAAAAAAAACf&#10;AgAAZHJzL2Rvd25yZXYueG1sUEsFBgAAAAAEAAQA9wAAAI8DAAAAAA==&#10;">
                    <v:imagedata r:id="rId9" o:title="" croptop="2427f" cropleft="20547f"/>
                  </v:shape>
                </v:group>
              </v:group>
            </w:pict>
          </mc:Fallback>
        </mc:AlternateContent>
      </w:r>
    </w:p>
    <w:p w:rsidR="0091781B" w:rsidRDefault="0091781B" w:rsidP="0091781B">
      <w:pPr>
        <w:jc w:val="center"/>
        <w:rPr>
          <w:b/>
          <w:u w:val="single"/>
        </w:rPr>
      </w:pPr>
    </w:p>
    <w:p w:rsidR="0091781B" w:rsidRDefault="0091781B" w:rsidP="0091781B">
      <w:pPr>
        <w:spacing w:after="0"/>
        <w:jc w:val="center"/>
        <w:rPr>
          <w:b/>
          <w:sz w:val="28"/>
          <w:u w:val="single"/>
        </w:rPr>
      </w:pPr>
    </w:p>
    <w:p w:rsidR="0091781B" w:rsidRDefault="0091781B" w:rsidP="0091781B">
      <w:pPr>
        <w:spacing w:after="0"/>
        <w:jc w:val="center"/>
        <w:rPr>
          <w:b/>
          <w:sz w:val="28"/>
          <w:u w:val="single"/>
        </w:rPr>
      </w:pPr>
    </w:p>
    <w:p w:rsidR="0091781B" w:rsidRDefault="0091781B" w:rsidP="0091781B">
      <w:pPr>
        <w:spacing w:after="0"/>
        <w:jc w:val="center"/>
        <w:rPr>
          <w:b/>
          <w:sz w:val="28"/>
          <w:u w:val="single"/>
        </w:rPr>
      </w:pPr>
    </w:p>
    <w:p w:rsidR="0091781B" w:rsidRDefault="0091781B" w:rsidP="0091781B">
      <w:pPr>
        <w:spacing w:after="0"/>
        <w:jc w:val="center"/>
        <w:rPr>
          <w:b/>
          <w:sz w:val="18"/>
          <w:u w:val="single"/>
        </w:rPr>
      </w:pPr>
    </w:p>
    <w:p w:rsidR="0091781B" w:rsidRDefault="0091781B" w:rsidP="0091781B">
      <w:pPr>
        <w:spacing w:after="120"/>
        <w:jc w:val="center"/>
        <w:rPr>
          <w:b/>
          <w:sz w:val="28"/>
          <w:u w:val="single"/>
        </w:rPr>
      </w:pPr>
      <w:r w:rsidRPr="000C5AF3">
        <w:rPr>
          <w:b/>
          <w:sz w:val="28"/>
          <w:u w:val="single"/>
        </w:rPr>
        <w:t>Enrolment Form</w:t>
      </w:r>
    </w:p>
    <w:tbl>
      <w:tblPr>
        <w:tblW w:w="10301" w:type="dxa"/>
        <w:jc w:val="center"/>
        <w:tblInd w:w="-19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17"/>
        <w:gridCol w:w="2752"/>
        <w:gridCol w:w="2060"/>
        <w:gridCol w:w="1672"/>
      </w:tblGrid>
      <w:tr w:rsidR="00335662" w:rsidRPr="00665D1C" w:rsidTr="00840F86">
        <w:trPr>
          <w:trHeight w:val="464"/>
          <w:jc w:val="center"/>
        </w:trPr>
        <w:tc>
          <w:tcPr>
            <w:tcW w:w="3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5662" w:rsidRDefault="00335662" w:rsidP="00665D1C">
            <w:pPr>
              <w:widowControl w:val="0"/>
              <w:spacing w:after="0" w:line="28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8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28"/>
                <w:lang w:eastAsia="en-GB"/>
              </w:rPr>
              <w:t>Course title</w:t>
            </w:r>
          </w:p>
        </w:tc>
        <w:tc>
          <w:tcPr>
            <w:tcW w:w="27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5662" w:rsidRDefault="00335662" w:rsidP="00665D1C">
            <w:pPr>
              <w:widowControl w:val="0"/>
              <w:spacing w:after="0" w:line="280" w:lineRule="auto"/>
              <w:jc w:val="center"/>
              <w:rPr>
                <w:rFonts w:ascii="Arial" w:eastAsia="Times New Roman" w:hAnsi="Arial" w:cs="Arial"/>
                <w:color w:val="000000"/>
                <w:kern w:val="28"/>
                <w:lang w:val="en-GB"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28"/>
                <w:lang w:eastAsia="en-GB"/>
              </w:rPr>
              <w:t>Commencement date</w:t>
            </w:r>
          </w:p>
        </w:tc>
        <w:tc>
          <w:tcPr>
            <w:tcW w:w="373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5662" w:rsidRPr="0079598D" w:rsidRDefault="00335662" w:rsidP="00335662">
            <w:pPr>
              <w:widowControl w:val="0"/>
              <w:spacing w:after="0" w:line="280" w:lineRule="auto"/>
              <w:jc w:val="center"/>
              <w:rPr>
                <w:rFonts w:ascii="Arial" w:eastAsia="Times New Roman" w:hAnsi="Arial" w:cs="Arial"/>
                <w:b/>
                <w:bCs/>
                <w:color w:val="C00000"/>
                <w:kern w:val="28"/>
                <w:u w:val="single"/>
                <w:lang w:eastAsia="en-GB"/>
              </w:rPr>
            </w:pPr>
            <w:r w:rsidRPr="0079598D">
              <w:rPr>
                <w:rFonts w:ascii="Arial" w:eastAsia="Times New Roman" w:hAnsi="Arial" w:cs="Arial"/>
                <w:b/>
                <w:bCs/>
                <w:color w:val="C00000"/>
                <w:kern w:val="28"/>
                <w:u w:val="single"/>
                <w:lang w:eastAsia="en-GB"/>
              </w:rPr>
              <w:t>In-house or Online (Zoom)</w:t>
            </w:r>
          </w:p>
          <w:p w:rsidR="00F34CA2" w:rsidRDefault="00F34CA2" w:rsidP="00335662">
            <w:pPr>
              <w:widowControl w:val="0"/>
              <w:spacing w:after="0" w:line="28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8"/>
                <w:lang w:eastAsia="en-GB"/>
              </w:rPr>
            </w:pPr>
            <w:r w:rsidRPr="0079598D">
              <w:rPr>
                <w:rFonts w:ascii="Arial" w:eastAsia="Times New Roman" w:hAnsi="Arial" w:cs="Arial"/>
                <w:b/>
                <w:bCs/>
                <w:color w:val="C00000"/>
                <w:kern w:val="28"/>
                <w:u w:val="single"/>
                <w:lang w:eastAsia="en-GB"/>
              </w:rPr>
              <w:t>Please tick your preference below</w:t>
            </w:r>
          </w:p>
        </w:tc>
      </w:tr>
      <w:tr w:rsidR="00335662" w:rsidRPr="00665D1C" w:rsidTr="00FF32B9">
        <w:trPr>
          <w:trHeight w:val="409"/>
          <w:jc w:val="center"/>
        </w:trPr>
        <w:tc>
          <w:tcPr>
            <w:tcW w:w="3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5662" w:rsidRDefault="00335662" w:rsidP="00B148B6">
            <w:pPr>
              <w:widowControl w:val="0"/>
              <w:spacing w:after="0" w:line="28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8"/>
                <w:lang w:eastAsia="en-GB"/>
              </w:rPr>
            </w:pPr>
          </w:p>
        </w:tc>
        <w:tc>
          <w:tcPr>
            <w:tcW w:w="27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5662" w:rsidRDefault="00335662" w:rsidP="00840F86">
            <w:pPr>
              <w:widowControl w:val="0"/>
              <w:spacing w:after="0" w:line="280" w:lineRule="auto"/>
              <w:rPr>
                <w:rFonts w:ascii="Arial" w:eastAsia="Times New Roman" w:hAnsi="Arial" w:cs="Arial"/>
                <w:b/>
                <w:bCs/>
                <w:color w:val="000000"/>
                <w:kern w:val="28"/>
                <w:lang w:eastAsia="en-GB"/>
              </w:rPr>
            </w:pPr>
          </w:p>
        </w:tc>
        <w:tc>
          <w:tcPr>
            <w:tcW w:w="2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0F86" w:rsidRPr="00F34CA2" w:rsidRDefault="00B148B6" w:rsidP="00B148B6">
            <w:pPr>
              <w:widowControl w:val="0"/>
              <w:spacing w:after="0" w:line="280" w:lineRule="auto"/>
              <w:rPr>
                <w:rFonts w:ascii="Arial" w:eastAsia="Times New Roman" w:hAnsi="Arial" w:cs="Arial"/>
                <w:b/>
                <w:bCs/>
                <w:color w:val="000000"/>
                <w:kern w:val="28"/>
                <w:u w:val="single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kern w:val="28"/>
                <w:u w:val="single"/>
                <w:lang w:eastAsia="en-IE"/>
              </w:rPr>
              <mc:AlternateContent>
                <mc:Choice Requires="wps">
                  <w:drawing>
                    <wp:anchor distT="0" distB="0" distL="114300" distR="114300" simplePos="0" relativeHeight="251662848" behindDoc="1" locked="0" layoutInCell="1" allowOverlap="1" wp14:anchorId="3DB6B9A6" wp14:editId="25FCED59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214630</wp:posOffset>
                      </wp:positionV>
                      <wp:extent cx="257175" cy="142875"/>
                      <wp:effectExtent l="0" t="0" r="28575" b="28575"/>
                      <wp:wrapTight wrapText="bothSides">
                        <wp:wrapPolygon edited="0">
                          <wp:start x="0" y="0"/>
                          <wp:lineTo x="0" y="23040"/>
                          <wp:lineTo x="22400" y="23040"/>
                          <wp:lineTo x="22400" y="0"/>
                          <wp:lineTo x="0" y="0"/>
                        </wp:wrapPolygon>
                      </wp:wrapTight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" o:spid="_x0000_s1026" style="position:absolute;margin-left:2.5pt;margin-top:16.9pt;width:20.25pt;height:11.25pt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" fillcolor="white [3212]" strokecolor="black [3213]" strokeweight="2pt">
                      <w10:wrap type="tight"/>
                    </v:rect>
                  </w:pict>
                </mc:Fallback>
              </mc:AlternateContent>
            </w:r>
            <w:r w:rsidR="00840F86" w:rsidRPr="00F34CA2">
              <w:rPr>
                <w:rFonts w:ascii="Arial" w:eastAsia="Times New Roman" w:hAnsi="Arial" w:cs="Arial"/>
                <w:b/>
                <w:bCs/>
                <w:color w:val="000000"/>
                <w:kern w:val="28"/>
                <w:u w:val="single"/>
                <w:lang w:eastAsia="en-GB"/>
              </w:rPr>
              <w:t>In-hous</w:t>
            </w:r>
            <w:r>
              <w:rPr>
                <w:rFonts w:ascii="Arial" w:eastAsia="Times New Roman" w:hAnsi="Arial" w:cs="Arial"/>
                <w:b/>
                <w:bCs/>
                <w:color w:val="000000"/>
                <w:kern w:val="28"/>
                <w:u w:val="single"/>
                <w:lang w:eastAsia="en-GB"/>
              </w:rPr>
              <w:t xml:space="preserve">e  </w:t>
            </w:r>
          </w:p>
        </w:tc>
        <w:tc>
          <w:tcPr>
            <w:tcW w:w="1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5662" w:rsidRPr="00F34CA2" w:rsidRDefault="00335662" w:rsidP="00F34CA2">
            <w:pPr>
              <w:widowControl w:val="0"/>
              <w:spacing w:after="0" w:line="280" w:lineRule="auto"/>
              <w:rPr>
                <w:rFonts w:ascii="Arial" w:eastAsia="Times New Roman" w:hAnsi="Arial" w:cs="Arial"/>
                <w:b/>
                <w:bCs/>
                <w:color w:val="000000"/>
                <w:kern w:val="28"/>
                <w:u w:val="single"/>
                <w:lang w:eastAsia="en-GB"/>
              </w:rPr>
            </w:pPr>
            <w:r w:rsidRPr="00F34CA2">
              <w:rPr>
                <w:rFonts w:ascii="Arial" w:eastAsia="Times New Roman" w:hAnsi="Arial" w:cs="Arial"/>
                <w:b/>
                <w:bCs/>
                <w:color w:val="000000"/>
                <w:kern w:val="28"/>
                <w:u w:val="single"/>
                <w:lang w:eastAsia="en-GB"/>
              </w:rPr>
              <w:t>O</w:t>
            </w:r>
            <w:r w:rsidR="00B148B6">
              <w:rPr>
                <w:rFonts w:ascii="Arial" w:eastAsia="Times New Roman" w:hAnsi="Arial" w:cs="Arial"/>
                <w:b/>
                <w:bCs/>
                <w:noProof/>
                <w:color w:val="000000"/>
                <w:kern w:val="28"/>
                <w:u w:val="single"/>
                <w:lang w:eastAsia="en-IE"/>
              </w:rPr>
              <mc:AlternateContent>
                <mc:Choice Requires="wps">
                  <w:drawing>
                    <wp:anchor distT="0" distB="0" distL="114300" distR="114300" simplePos="0" relativeHeight="251664896" behindDoc="1" locked="0" layoutInCell="1" allowOverlap="1" wp14:anchorId="732A3337" wp14:editId="34FBB48D">
                      <wp:simplePos x="0" y="0"/>
                      <wp:positionH relativeFrom="column">
                        <wp:posOffset>-351155</wp:posOffset>
                      </wp:positionH>
                      <wp:positionV relativeFrom="paragraph">
                        <wp:posOffset>214630</wp:posOffset>
                      </wp:positionV>
                      <wp:extent cx="257175" cy="142875"/>
                      <wp:effectExtent l="0" t="0" r="28575" b="28575"/>
                      <wp:wrapTight wrapText="bothSides">
                        <wp:wrapPolygon edited="0">
                          <wp:start x="0" y="0"/>
                          <wp:lineTo x="0" y="23040"/>
                          <wp:lineTo x="22400" y="23040"/>
                          <wp:lineTo x="22400" y="0"/>
                          <wp:lineTo x="0" y="0"/>
                        </wp:wrapPolygon>
                      </wp:wrapTight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" o:spid="_x0000_s1026" style="position:absolute;margin-left:-27.65pt;margin-top:16.9pt;width:20.25pt;height:11.25pt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" fillcolor="white [3212]" strokecolor="black [3213]" strokeweight="2pt">
                      <w10:wrap type="tight"/>
                    </v:rect>
                  </w:pict>
                </mc:Fallback>
              </mc:AlternateContent>
            </w:r>
            <w:r w:rsidRPr="00F34CA2">
              <w:rPr>
                <w:rFonts w:ascii="Arial" w:eastAsia="Times New Roman" w:hAnsi="Arial" w:cs="Arial"/>
                <w:b/>
                <w:bCs/>
                <w:color w:val="000000"/>
                <w:kern w:val="28"/>
                <w:u w:val="single"/>
                <w:lang w:eastAsia="en-GB"/>
              </w:rPr>
              <w:t xml:space="preserve">nline </w:t>
            </w:r>
            <w:r w:rsidR="00F34CA2">
              <w:rPr>
                <w:rFonts w:ascii="Arial" w:eastAsia="Times New Roman" w:hAnsi="Arial" w:cs="Arial"/>
                <w:b/>
                <w:bCs/>
                <w:color w:val="000000"/>
                <w:kern w:val="28"/>
                <w:u w:val="single"/>
                <w:lang w:eastAsia="en-GB"/>
              </w:rPr>
              <w:t>(</w:t>
            </w:r>
            <w:r w:rsidRPr="00F34CA2">
              <w:rPr>
                <w:rFonts w:ascii="Arial" w:eastAsia="Times New Roman" w:hAnsi="Arial" w:cs="Arial"/>
                <w:b/>
                <w:bCs/>
                <w:color w:val="000000"/>
                <w:kern w:val="28"/>
                <w:u w:val="single"/>
                <w:lang w:eastAsia="en-GB"/>
              </w:rPr>
              <w:t>Zoom</w:t>
            </w:r>
            <w:r w:rsidR="00F34CA2">
              <w:rPr>
                <w:rFonts w:ascii="Arial" w:eastAsia="Times New Roman" w:hAnsi="Arial" w:cs="Arial"/>
                <w:b/>
                <w:bCs/>
                <w:color w:val="000000"/>
                <w:kern w:val="28"/>
                <w:u w:val="single"/>
                <w:lang w:eastAsia="en-GB"/>
              </w:rPr>
              <w:t>)</w:t>
            </w:r>
          </w:p>
        </w:tc>
      </w:tr>
      <w:tr w:rsidR="00335662" w:rsidRPr="00665D1C" w:rsidTr="00F34CA2">
        <w:trPr>
          <w:trHeight w:val="590"/>
          <w:jc w:val="center"/>
        </w:trPr>
        <w:tc>
          <w:tcPr>
            <w:tcW w:w="3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5662" w:rsidRDefault="00335662" w:rsidP="00665D1C">
            <w:pPr>
              <w:widowControl w:val="0"/>
              <w:spacing w:after="0" w:line="28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8"/>
                <w:lang w:eastAsia="en-GB"/>
              </w:rPr>
            </w:pPr>
          </w:p>
          <w:p w:rsidR="00335662" w:rsidRDefault="00335662" w:rsidP="00665D1C">
            <w:pPr>
              <w:widowControl w:val="0"/>
              <w:spacing w:after="0" w:line="28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8"/>
                <w:lang w:eastAsia="en-GB"/>
              </w:rPr>
            </w:pPr>
          </w:p>
        </w:tc>
        <w:tc>
          <w:tcPr>
            <w:tcW w:w="27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5662" w:rsidRDefault="00335662" w:rsidP="00665D1C">
            <w:pPr>
              <w:widowControl w:val="0"/>
              <w:spacing w:after="0" w:line="28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8"/>
                <w:lang w:eastAsia="en-GB"/>
              </w:rPr>
            </w:pPr>
          </w:p>
        </w:tc>
        <w:tc>
          <w:tcPr>
            <w:tcW w:w="2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5662" w:rsidRPr="00F34CA2" w:rsidRDefault="00B148B6" w:rsidP="00F34CA2">
            <w:pPr>
              <w:widowControl w:val="0"/>
              <w:spacing w:after="0" w:line="280" w:lineRule="auto"/>
              <w:rPr>
                <w:rFonts w:ascii="Arial" w:eastAsia="Times New Roman" w:hAnsi="Arial" w:cs="Arial"/>
                <w:b/>
                <w:bCs/>
                <w:color w:val="000000"/>
                <w:kern w:val="28"/>
                <w:u w:val="single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kern w:val="28"/>
                <w:u w:val="single"/>
                <w:lang w:eastAsia="en-IE"/>
              </w:rPr>
              <mc:AlternateContent>
                <mc:Choice Requires="wps">
                  <w:drawing>
                    <wp:anchor distT="0" distB="0" distL="114300" distR="114300" simplePos="0" relativeHeight="251666944" behindDoc="1" locked="0" layoutInCell="1" allowOverlap="1" wp14:anchorId="24F0B4E1" wp14:editId="4157D369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238125</wp:posOffset>
                      </wp:positionV>
                      <wp:extent cx="257175" cy="142875"/>
                      <wp:effectExtent l="0" t="0" r="28575" b="28575"/>
                      <wp:wrapTight wrapText="bothSides">
                        <wp:wrapPolygon edited="0">
                          <wp:start x="0" y="0"/>
                          <wp:lineTo x="0" y="23040"/>
                          <wp:lineTo x="22400" y="23040"/>
                          <wp:lineTo x="22400" y="0"/>
                          <wp:lineTo x="0" y="0"/>
                        </wp:wrapPolygon>
                      </wp:wrapTight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" o:spid="_x0000_s1026" style="position:absolute;margin-left:2.6pt;margin-top:18.75pt;width:20.25pt;height:11.25pt;z-index:-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" fillcolor="white [3212]" strokecolor="black [3213]" strokeweight="2pt">
                      <w10:wrap type="tight"/>
                    </v:rect>
                  </w:pict>
                </mc:Fallback>
              </mc:AlternateContent>
            </w:r>
            <w:r w:rsidR="00F34CA2" w:rsidRPr="00F34CA2">
              <w:rPr>
                <w:rFonts w:ascii="Arial" w:eastAsia="Times New Roman" w:hAnsi="Arial" w:cs="Arial"/>
                <w:b/>
                <w:bCs/>
                <w:color w:val="000000"/>
                <w:kern w:val="28"/>
                <w:u w:val="single"/>
                <w:lang w:eastAsia="en-GB"/>
              </w:rPr>
              <w:t>In-house</w:t>
            </w:r>
          </w:p>
        </w:tc>
        <w:tc>
          <w:tcPr>
            <w:tcW w:w="1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5662" w:rsidRPr="00F34CA2" w:rsidRDefault="00B148B6" w:rsidP="00F34CA2">
            <w:pPr>
              <w:widowControl w:val="0"/>
              <w:spacing w:after="0" w:line="280" w:lineRule="auto"/>
              <w:rPr>
                <w:rFonts w:ascii="Arial" w:eastAsia="Times New Roman" w:hAnsi="Arial" w:cs="Arial"/>
                <w:b/>
                <w:bCs/>
                <w:color w:val="000000"/>
                <w:kern w:val="28"/>
                <w:u w:val="single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kern w:val="28"/>
                <w:u w:val="single"/>
                <w:lang w:eastAsia="en-IE"/>
              </w:rPr>
              <mc:AlternateContent>
                <mc:Choice Requires="wps">
                  <w:drawing>
                    <wp:anchor distT="0" distB="0" distL="114300" distR="114300" simplePos="0" relativeHeight="251668992" behindDoc="1" locked="0" layoutInCell="1" allowOverlap="1" wp14:anchorId="04FCAB7B" wp14:editId="6C4B310C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238125</wp:posOffset>
                      </wp:positionV>
                      <wp:extent cx="257175" cy="142875"/>
                      <wp:effectExtent l="0" t="0" r="28575" b="28575"/>
                      <wp:wrapTight wrapText="bothSides">
                        <wp:wrapPolygon edited="0">
                          <wp:start x="0" y="0"/>
                          <wp:lineTo x="0" y="23040"/>
                          <wp:lineTo x="22400" y="23040"/>
                          <wp:lineTo x="22400" y="0"/>
                          <wp:lineTo x="0" y="0"/>
                        </wp:wrapPolygon>
                      </wp:wrapTight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" o:spid="_x0000_s1026" style="position:absolute;margin-left:.75pt;margin-top:18.75pt;width:20.25pt;height:11.25pt;z-index:-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" fillcolor="white [3212]" strokecolor="black [3213]" strokeweight="2pt">
                      <w10:wrap type="tight"/>
                    </v:rect>
                  </w:pict>
                </mc:Fallback>
              </mc:AlternateContent>
            </w:r>
            <w:r w:rsidR="00F34CA2" w:rsidRPr="00F34CA2">
              <w:rPr>
                <w:rFonts w:ascii="Arial" w:eastAsia="Times New Roman" w:hAnsi="Arial" w:cs="Arial"/>
                <w:b/>
                <w:bCs/>
                <w:color w:val="000000"/>
                <w:kern w:val="28"/>
                <w:u w:val="single"/>
                <w:lang w:eastAsia="en-GB"/>
              </w:rPr>
              <w:t xml:space="preserve">Online </w:t>
            </w:r>
            <w:r w:rsidR="00F34CA2">
              <w:rPr>
                <w:rFonts w:ascii="Arial" w:eastAsia="Times New Roman" w:hAnsi="Arial" w:cs="Arial"/>
                <w:b/>
                <w:bCs/>
                <w:color w:val="000000"/>
                <w:kern w:val="28"/>
                <w:u w:val="single"/>
                <w:lang w:eastAsia="en-GB"/>
              </w:rPr>
              <w:t>(</w:t>
            </w:r>
            <w:r w:rsidR="00F34CA2" w:rsidRPr="00F34CA2">
              <w:rPr>
                <w:rFonts w:ascii="Arial" w:eastAsia="Times New Roman" w:hAnsi="Arial" w:cs="Arial"/>
                <w:b/>
                <w:bCs/>
                <w:color w:val="000000"/>
                <w:kern w:val="28"/>
                <w:u w:val="single"/>
                <w:lang w:eastAsia="en-GB"/>
              </w:rPr>
              <w:t>Zoom</w:t>
            </w:r>
            <w:r w:rsidR="00F34CA2">
              <w:rPr>
                <w:rFonts w:ascii="Arial" w:eastAsia="Times New Roman" w:hAnsi="Arial" w:cs="Arial"/>
                <w:b/>
                <w:bCs/>
                <w:color w:val="000000"/>
                <w:kern w:val="28"/>
                <w:u w:val="single"/>
                <w:lang w:eastAsia="en-GB"/>
              </w:rPr>
              <w:t>)</w:t>
            </w:r>
          </w:p>
        </w:tc>
      </w:tr>
      <w:tr w:rsidR="00F34CA2" w:rsidRPr="00665D1C" w:rsidTr="00840F86">
        <w:trPr>
          <w:trHeight w:val="590"/>
          <w:jc w:val="center"/>
        </w:trPr>
        <w:tc>
          <w:tcPr>
            <w:tcW w:w="3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4CA2" w:rsidRDefault="00F34CA2" w:rsidP="00665D1C">
            <w:pPr>
              <w:widowControl w:val="0"/>
              <w:spacing w:after="0" w:line="28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8"/>
                <w:lang w:eastAsia="en-GB"/>
              </w:rPr>
            </w:pPr>
          </w:p>
        </w:tc>
        <w:tc>
          <w:tcPr>
            <w:tcW w:w="27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4CA2" w:rsidRDefault="00F34CA2" w:rsidP="00665D1C">
            <w:pPr>
              <w:widowControl w:val="0"/>
              <w:spacing w:after="0" w:line="28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8"/>
                <w:lang w:eastAsia="en-GB"/>
              </w:rPr>
            </w:pPr>
          </w:p>
        </w:tc>
        <w:tc>
          <w:tcPr>
            <w:tcW w:w="2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34CA2" w:rsidRPr="00F34CA2" w:rsidRDefault="00B148B6" w:rsidP="009A32AC">
            <w:pPr>
              <w:widowControl w:val="0"/>
              <w:spacing w:after="0" w:line="280" w:lineRule="auto"/>
              <w:rPr>
                <w:rFonts w:ascii="Arial" w:eastAsia="Times New Roman" w:hAnsi="Arial" w:cs="Arial"/>
                <w:b/>
                <w:bCs/>
                <w:color w:val="000000"/>
                <w:kern w:val="28"/>
                <w:u w:val="single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kern w:val="28"/>
                <w:u w:val="single"/>
                <w:lang w:eastAsia="en-IE"/>
              </w:rPr>
              <mc:AlternateContent>
                <mc:Choice Requires="wps">
                  <w:drawing>
                    <wp:anchor distT="0" distB="0" distL="114300" distR="114300" simplePos="0" relativeHeight="251671040" behindDoc="1" locked="0" layoutInCell="1" allowOverlap="1" wp14:anchorId="52677A8A" wp14:editId="66D4DB05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209550</wp:posOffset>
                      </wp:positionV>
                      <wp:extent cx="257175" cy="142875"/>
                      <wp:effectExtent l="0" t="0" r="28575" b="28575"/>
                      <wp:wrapTight wrapText="bothSides">
                        <wp:wrapPolygon edited="0">
                          <wp:start x="0" y="0"/>
                          <wp:lineTo x="0" y="23040"/>
                          <wp:lineTo x="22400" y="23040"/>
                          <wp:lineTo x="22400" y="0"/>
                          <wp:lineTo x="0" y="0"/>
                        </wp:wrapPolygon>
                      </wp:wrapTight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" o:spid="_x0000_s1026" style="position:absolute;margin-left:2.6pt;margin-top:16.5pt;width:20.25pt;height:11.25pt;z-index:-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" fillcolor="white [3212]" strokecolor="black [3213]" strokeweight="2pt">
                      <w10:wrap type="tight"/>
                    </v:rect>
                  </w:pict>
                </mc:Fallback>
              </mc:AlternateContent>
            </w:r>
            <w:r w:rsidR="00F34CA2" w:rsidRPr="00F34CA2">
              <w:rPr>
                <w:rFonts w:ascii="Arial" w:eastAsia="Times New Roman" w:hAnsi="Arial" w:cs="Arial"/>
                <w:b/>
                <w:bCs/>
                <w:color w:val="000000"/>
                <w:kern w:val="28"/>
                <w:u w:val="single"/>
                <w:lang w:eastAsia="en-GB"/>
              </w:rPr>
              <w:t>In-house</w:t>
            </w:r>
          </w:p>
        </w:tc>
        <w:tc>
          <w:tcPr>
            <w:tcW w:w="1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34CA2" w:rsidRDefault="00B148B6" w:rsidP="009A32AC">
            <w:pPr>
              <w:widowControl w:val="0"/>
              <w:spacing w:after="0" w:line="280" w:lineRule="auto"/>
              <w:rPr>
                <w:rFonts w:ascii="Arial" w:eastAsia="Times New Roman" w:hAnsi="Arial" w:cs="Arial"/>
                <w:b/>
                <w:bCs/>
                <w:color w:val="000000"/>
                <w:kern w:val="28"/>
                <w:u w:val="single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kern w:val="28"/>
                <w:u w:val="single"/>
                <w:lang w:eastAsia="en-IE"/>
              </w:rPr>
              <mc:AlternateContent>
                <mc:Choice Requires="wps">
                  <w:drawing>
                    <wp:anchor distT="0" distB="0" distL="114300" distR="114300" simplePos="0" relativeHeight="251673088" behindDoc="1" locked="0" layoutInCell="1" allowOverlap="1" wp14:anchorId="44715458" wp14:editId="4ABD8D6F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209550</wp:posOffset>
                      </wp:positionV>
                      <wp:extent cx="257175" cy="142875"/>
                      <wp:effectExtent l="0" t="0" r="28575" b="28575"/>
                      <wp:wrapTight wrapText="bothSides">
                        <wp:wrapPolygon edited="0">
                          <wp:start x="0" y="0"/>
                          <wp:lineTo x="0" y="23040"/>
                          <wp:lineTo x="22400" y="23040"/>
                          <wp:lineTo x="22400" y="0"/>
                          <wp:lineTo x="0" y="0"/>
                        </wp:wrapPolygon>
                      </wp:wrapTight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2" o:spid="_x0000_s1026" style="position:absolute;margin-left:.75pt;margin-top:16.5pt;width:20.25pt;height:11.25pt;z-index:-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" fillcolor="white [3212]" strokecolor="black [3213]" strokeweight="2pt">
                      <w10:wrap type="tight"/>
                    </v:rect>
                  </w:pict>
                </mc:Fallback>
              </mc:AlternateContent>
            </w:r>
            <w:r w:rsidR="00F34CA2" w:rsidRPr="00F34CA2">
              <w:rPr>
                <w:rFonts w:ascii="Arial" w:eastAsia="Times New Roman" w:hAnsi="Arial" w:cs="Arial"/>
                <w:b/>
                <w:bCs/>
                <w:color w:val="000000"/>
                <w:kern w:val="28"/>
                <w:u w:val="single"/>
                <w:lang w:eastAsia="en-GB"/>
              </w:rPr>
              <w:t xml:space="preserve">Online </w:t>
            </w:r>
            <w:r w:rsidR="00F34CA2">
              <w:rPr>
                <w:rFonts w:ascii="Arial" w:eastAsia="Times New Roman" w:hAnsi="Arial" w:cs="Arial"/>
                <w:b/>
                <w:bCs/>
                <w:color w:val="000000"/>
                <w:kern w:val="28"/>
                <w:u w:val="single"/>
                <w:lang w:eastAsia="en-GB"/>
              </w:rPr>
              <w:t>(</w:t>
            </w:r>
            <w:r w:rsidR="00F34CA2" w:rsidRPr="00F34CA2">
              <w:rPr>
                <w:rFonts w:ascii="Arial" w:eastAsia="Times New Roman" w:hAnsi="Arial" w:cs="Arial"/>
                <w:b/>
                <w:bCs/>
                <w:color w:val="000000"/>
                <w:kern w:val="28"/>
                <w:u w:val="single"/>
                <w:lang w:eastAsia="en-GB"/>
              </w:rPr>
              <w:t>Zoom</w:t>
            </w:r>
            <w:r w:rsidR="00F34CA2">
              <w:rPr>
                <w:rFonts w:ascii="Arial" w:eastAsia="Times New Roman" w:hAnsi="Arial" w:cs="Arial"/>
                <w:b/>
                <w:bCs/>
                <w:color w:val="000000"/>
                <w:kern w:val="28"/>
                <w:u w:val="single"/>
                <w:lang w:eastAsia="en-GB"/>
              </w:rPr>
              <w:t>)</w:t>
            </w:r>
          </w:p>
          <w:p w:rsidR="006056EA" w:rsidRPr="00F34CA2" w:rsidRDefault="006056EA" w:rsidP="009A32AC">
            <w:pPr>
              <w:widowControl w:val="0"/>
              <w:spacing w:after="0" w:line="280" w:lineRule="auto"/>
              <w:rPr>
                <w:rFonts w:ascii="Arial" w:eastAsia="Times New Roman" w:hAnsi="Arial" w:cs="Arial"/>
                <w:b/>
                <w:bCs/>
                <w:color w:val="000000"/>
                <w:kern w:val="28"/>
                <w:u w:val="single"/>
                <w:lang w:eastAsia="en-GB"/>
              </w:rPr>
            </w:pPr>
          </w:p>
        </w:tc>
      </w:tr>
    </w:tbl>
    <w:p w:rsidR="0091781B" w:rsidRDefault="0091781B" w:rsidP="0091781B">
      <w:pPr>
        <w:jc w:val="center"/>
        <w:rPr>
          <w:b/>
          <w:sz w:val="12"/>
          <w:u w:val="single"/>
        </w:rPr>
      </w:pPr>
    </w:p>
    <w:tbl>
      <w:tblPr>
        <w:tblpPr w:leftFromText="180" w:rightFromText="180" w:vertAnchor="page" w:horzAnchor="margin" w:tblpXSpec="center" w:tblpY="633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3567"/>
        <w:gridCol w:w="3918"/>
      </w:tblGrid>
      <w:tr w:rsidR="00D7107C" w:rsidRPr="00665D1C" w:rsidTr="00665D1C">
        <w:tc>
          <w:tcPr>
            <w:tcW w:w="10145" w:type="dxa"/>
            <w:gridSpan w:val="3"/>
            <w:shd w:val="clear" w:color="auto" w:fill="auto"/>
          </w:tcPr>
          <w:p w:rsidR="00D7107C" w:rsidRPr="00665D1C" w:rsidRDefault="00D7107C" w:rsidP="00665D1C">
            <w:pPr>
              <w:spacing w:after="0" w:line="240" w:lineRule="auto"/>
              <w:jc w:val="center"/>
              <w:rPr>
                <w:b/>
                <w:u w:val="single"/>
              </w:rPr>
            </w:pPr>
            <w:r w:rsidRPr="00665D1C">
              <w:rPr>
                <w:b/>
                <w:u w:val="single"/>
              </w:rPr>
              <w:t>PLEASE COMPLETE USING BLOCK CAPITAL LETTERS</w:t>
            </w:r>
          </w:p>
        </w:tc>
      </w:tr>
      <w:tr w:rsidR="00D7107C" w:rsidRPr="00665D1C" w:rsidTr="00665D1C">
        <w:tc>
          <w:tcPr>
            <w:tcW w:w="2660" w:type="dxa"/>
            <w:shd w:val="clear" w:color="auto" w:fill="auto"/>
          </w:tcPr>
          <w:p w:rsidR="00D7107C" w:rsidRPr="00665D1C" w:rsidRDefault="00D7107C" w:rsidP="00665D1C">
            <w:pPr>
              <w:spacing w:after="0" w:line="240" w:lineRule="auto"/>
              <w:rPr>
                <w:b/>
              </w:rPr>
            </w:pPr>
            <w:r w:rsidRPr="00665D1C">
              <w:rPr>
                <w:b/>
              </w:rPr>
              <w:t>Surname:</w:t>
            </w:r>
          </w:p>
          <w:p w:rsidR="00D7107C" w:rsidRPr="00665D1C" w:rsidRDefault="00D7107C" w:rsidP="00665D1C">
            <w:pPr>
              <w:spacing w:after="0" w:line="240" w:lineRule="auto"/>
              <w:rPr>
                <w:b/>
              </w:rPr>
            </w:pPr>
          </w:p>
        </w:tc>
        <w:tc>
          <w:tcPr>
            <w:tcW w:w="7485" w:type="dxa"/>
            <w:gridSpan w:val="2"/>
            <w:shd w:val="clear" w:color="auto" w:fill="auto"/>
          </w:tcPr>
          <w:p w:rsidR="00D7107C" w:rsidRPr="00665D1C" w:rsidRDefault="00D7107C" w:rsidP="00665D1C">
            <w:pPr>
              <w:spacing w:after="0" w:line="240" w:lineRule="auto"/>
              <w:jc w:val="center"/>
              <w:rPr>
                <w:b/>
                <w:sz w:val="14"/>
              </w:rPr>
            </w:pPr>
          </w:p>
        </w:tc>
      </w:tr>
      <w:tr w:rsidR="00D7107C" w:rsidRPr="00665D1C" w:rsidTr="00665D1C">
        <w:tc>
          <w:tcPr>
            <w:tcW w:w="2660" w:type="dxa"/>
            <w:shd w:val="clear" w:color="auto" w:fill="auto"/>
          </w:tcPr>
          <w:p w:rsidR="00D7107C" w:rsidRPr="00665D1C" w:rsidRDefault="00D7107C" w:rsidP="00665D1C">
            <w:pPr>
              <w:spacing w:after="0" w:line="240" w:lineRule="auto"/>
              <w:rPr>
                <w:b/>
              </w:rPr>
            </w:pPr>
            <w:r w:rsidRPr="00665D1C">
              <w:rPr>
                <w:b/>
              </w:rPr>
              <w:t>First name(s)</w:t>
            </w:r>
          </w:p>
          <w:p w:rsidR="00D7107C" w:rsidRPr="00665D1C" w:rsidRDefault="00D7107C" w:rsidP="00665D1C">
            <w:pPr>
              <w:spacing w:after="0" w:line="240" w:lineRule="auto"/>
              <w:rPr>
                <w:b/>
              </w:rPr>
            </w:pPr>
          </w:p>
        </w:tc>
        <w:tc>
          <w:tcPr>
            <w:tcW w:w="7485" w:type="dxa"/>
            <w:gridSpan w:val="2"/>
            <w:shd w:val="clear" w:color="auto" w:fill="auto"/>
          </w:tcPr>
          <w:p w:rsidR="00D7107C" w:rsidRPr="00665D1C" w:rsidRDefault="00D7107C" w:rsidP="00665D1C">
            <w:pPr>
              <w:spacing w:after="0" w:line="240" w:lineRule="auto"/>
              <w:jc w:val="center"/>
              <w:rPr>
                <w:b/>
                <w:sz w:val="18"/>
              </w:rPr>
            </w:pPr>
          </w:p>
        </w:tc>
      </w:tr>
      <w:tr w:rsidR="00D7107C" w:rsidRPr="00665D1C" w:rsidTr="00665D1C">
        <w:tc>
          <w:tcPr>
            <w:tcW w:w="2660" w:type="dxa"/>
            <w:shd w:val="clear" w:color="auto" w:fill="auto"/>
          </w:tcPr>
          <w:p w:rsidR="00D7107C" w:rsidRPr="00665D1C" w:rsidRDefault="00D7107C" w:rsidP="00665D1C">
            <w:pPr>
              <w:spacing w:after="0" w:line="240" w:lineRule="auto"/>
              <w:rPr>
                <w:b/>
              </w:rPr>
            </w:pPr>
            <w:r w:rsidRPr="00665D1C">
              <w:rPr>
                <w:b/>
              </w:rPr>
              <w:t>Address:</w:t>
            </w:r>
          </w:p>
          <w:p w:rsidR="00D7107C" w:rsidRPr="00665D1C" w:rsidRDefault="00D7107C" w:rsidP="00665D1C">
            <w:pPr>
              <w:spacing w:after="0" w:line="240" w:lineRule="auto"/>
              <w:rPr>
                <w:b/>
              </w:rPr>
            </w:pPr>
          </w:p>
        </w:tc>
        <w:tc>
          <w:tcPr>
            <w:tcW w:w="7485" w:type="dxa"/>
            <w:gridSpan w:val="2"/>
            <w:shd w:val="clear" w:color="auto" w:fill="auto"/>
          </w:tcPr>
          <w:p w:rsidR="00D7107C" w:rsidRPr="00665D1C" w:rsidRDefault="00D7107C" w:rsidP="00665D1C">
            <w:pPr>
              <w:spacing w:after="0" w:line="240" w:lineRule="auto"/>
              <w:jc w:val="center"/>
              <w:rPr>
                <w:b/>
              </w:rPr>
            </w:pPr>
          </w:p>
          <w:p w:rsidR="00D7107C" w:rsidRPr="00665D1C" w:rsidRDefault="00D7107C" w:rsidP="00665D1C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D7107C" w:rsidRPr="00665D1C" w:rsidTr="00665D1C">
        <w:tc>
          <w:tcPr>
            <w:tcW w:w="2660" w:type="dxa"/>
            <w:shd w:val="clear" w:color="auto" w:fill="auto"/>
          </w:tcPr>
          <w:p w:rsidR="00D7107C" w:rsidRPr="00665D1C" w:rsidRDefault="00D7107C" w:rsidP="00665D1C">
            <w:pPr>
              <w:spacing w:after="0" w:line="240" w:lineRule="auto"/>
              <w:rPr>
                <w:b/>
              </w:rPr>
            </w:pPr>
            <w:r w:rsidRPr="00665D1C">
              <w:rPr>
                <w:b/>
              </w:rPr>
              <w:t>Telephone:</w:t>
            </w:r>
          </w:p>
          <w:p w:rsidR="00D7107C" w:rsidRPr="00665D1C" w:rsidRDefault="00D7107C" w:rsidP="00665D1C">
            <w:pPr>
              <w:spacing w:after="0" w:line="240" w:lineRule="auto"/>
              <w:rPr>
                <w:b/>
              </w:rPr>
            </w:pPr>
          </w:p>
        </w:tc>
        <w:tc>
          <w:tcPr>
            <w:tcW w:w="3567" w:type="dxa"/>
            <w:shd w:val="clear" w:color="auto" w:fill="auto"/>
          </w:tcPr>
          <w:p w:rsidR="00D7107C" w:rsidRPr="00665D1C" w:rsidRDefault="00D7107C" w:rsidP="00665D1C">
            <w:pPr>
              <w:spacing w:after="0" w:line="240" w:lineRule="auto"/>
              <w:rPr>
                <w:b/>
              </w:rPr>
            </w:pPr>
            <w:r w:rsidRPr="00665D1C">
              <w:rPr>
                <w:b/>
              </w:rPr>
              <w:t>Mobile</w:t>
            </w:r>
          </w:p>
        </w:tc>
        <w:tc>
          <w:tcPr>
            <w:tcW w:w="3918" w:type="dxa"/>
            <w:shd w:val="clear" w:color="auto" w:fill="auto"/>
          </w:tcPr>
          <w:p w:rsidR="00D7107C" w:rsidRPr="00665D1C" w:rsidRDefault="00D7107C" w:rsidP="00665D1C">
            <w:pPr>
              <w:spacing w:after="0" w:line="240" w:lineRule="auto"/>
              <w:rPr>
                <w:b/>
              </w:rPr>
            </w:pPr>
            <w:r w:rsidRPr="00665D1C">
              <w:rPr>
                <w:b/>
              </w:rPr>
              <w:t>Home/Work</w:t>
            </w:r>
          </w:p>
        </w:tc>
      </w:tr>
      <w:tr w:rsidR="000E3F0C" w:rsidRPr="00665D1C" w:rsidTr="00665D1C">
        <w:trPr>
          <w:trHeight w:val="539"/>
        </w:trPr>
        <w:tc>
          <w:tcPr>
            <w:tcW w:w="2660" w:type="dxa"/>
            <w:shd w:val="clear" w:color="auto" w:fill="auto"/>
          </w:tcPr>
          <w:p w:rsidR="000E3F0C" w:rsidRPr="00665D1C" w:rsidRDefault="000E3F0C" w:rsidP="00665D1C">
            <w:pPr>
              <w:spacing w:after="0" w:line="240" w:lineRule="auto"/>
              <w:rPr>
                <w:b/>
              </w:rPr>
            </w:pPr>
            <w:r w:rsidRPr="00665D1C">
              <w:rPr>
                <w:b/>
              </w:rPr>
              <w:t>Email:</w:t>
            </w:r>
          </w:p>
        </w:tc>
        <w:tc>
          <w:tcPr>
            <w:tcW w:w="7485" w:type="dxa"/>
            <w:gridSpan w:val="2"/>
            <w:shd w:val="clear" w:color="auto" w:fill="auto"/>
          </w:tcPr>
          <w:p w:rsidR="000E3F0C" w:rsidRPr="00665D1C" w:rsidRDefault="000E3F0C" w:rsidP="00665D1C">
            <w:pPr>
              <w:spacing w:after="0" w:line="240" w:lineRule="auto"/>
              <w:rPr>
                <w:b/>
              </w:rPr>
            </w:pPr>
          </w:p>
        </w:tc>
      </w:tr>
      <w:tr w:rsidR="00576D7B" w:rsidRPr="00665D1C" w:rsidTr="00665D1C">
        <w:tc>
          <w:tcPr>
            <w:tcW w:w="2660" w:type="dxa"/>
            <w:shd w:val="clear" w:color="auto" w:fill="auto"/>
          </w:tcPr>
          <w:p w:rsidR="00576D7B" w:rsidRPr="00665D1C" w:rsidRDefault="00576D7B" w:rsidP="00665D1C">
            <w:pPr>
              <w:spacing w:after="0" w:line="240" w:lineRule="auto"/>
              <w:rPr>
                <w:b/>
              </w:rPr>
            </w:pPr>
            <w:r w:rsidRPr="00665D1C">
              <w:rPr>
                <w:b/>
              </w:rPr>
              <w:t>Contact Details in Case of Emergency:</w:t>
            </w:r>
          </w:p>
        </w:tc>
        <w:tc>
          <w:tcPr>
            <w:tcW w:w="3567" w:type="dxa"/>
            <w:shd w:val="clear" w:color="auto" w:fill="auto"/>
          </w:tcPr>
          <w:p w:rsidR="00576D7B" w:rsidRPr="00665D1C" w:rsidRDefault="00576D7B" w:rsidP="00665D1C">
            <w:pPr>
              <w:spacing w:after="0" w:line="240" w:lineRule="auto"/>
              <w:rPr>
                <w:b/>
              </w:rPr>
            </w:pPr>
            <w:r w:rsidRPr="00665D1C">
              <w:rPr>
                <w:b/>
              </w:rPr>
              <w:t>Name</w:t>
            </w:r>
          </w:p>
        </w:tc>
        <w:tc>
          <w:tcPr>
            <w:tcW w:w="3918" w:type="dxa"/>
            <w:shd w:val="clear" w:color="auto" w:fill="auto"/>
          </w:tcPr>
          <w:p w:rsidR="00576D7B" w:rsidRPr="00665D1C" w:rsidRDefault="00576D7B" w:rsidP="00665D1C">
            <w:pPr>
              <w:spacing w:after="0" w:line="240" w:lineRule="auto"/>
              <w:rPr>
                <w:b/>
              </w:rPr>
            </w:pPr>
            <w:r w:rsidRPr="00665D1C">
              <w:rPr>
                <w:b/>
              </w:rPr>
              <w:t>Number</w:t>
            </w:r>
          </w:p>
        </w:tc>
      </w:tr>
      <w:tr w:rsidR="00A17665" w:rsidRPr="00665D1C" w:rsidTr="00665D1C">
        <w:tc>
          <w:tcPr>
            <w:tcW w:w="2660" w:type="dxa"/>
            <w:shd w:val="clear" w:color="auto" w:fill="auto"/>
          </w:tcPr>
          <w:p w:rsidR="00A17665" w:rsidRPr="00665D1C" w:rsidRDefault="00A17665" w:rsidP="00665D1C">
            <w:pPr>
              <w:spacing w:after="0" w:line="240" w:lineRule="auto"/>
              <w:rPr>
                <w:b/>
              </w:rPr>
            </w:pPr>
            <w:r w:rsidRPr="00665D1C">
              <w:rPr>
                <w:b/>
              </w:rPr>
              <w:t>Where did you hear about the Recovery College</w:t>
            </w:r>
          </w:p>
        </w:tc>
        <w:tc>
          <w:tcPr>
            <w:tcW w:w="7485" w:type="dxa"/>
            <w:gridSpan w:val="2"/>
            <w:shd w:val="clear" w:color="auto" w:fill="auto"/>
          </w:tcPr>
          <w:p w:rsidR="00A17665" w:rsidRPr="00665D1C" w:rsidRDefault="00A17665" w:rsidP="00665D1C">
            <w:pPr>
              <w:spacing w:after="0" w:line="240" w:lineRule="auto"/>
              <w:rPr>
                <w:b/>
              </w:rPr>
            </w:pPr>
          </w:p>
        </w:tc>
      </w:tr>
      <w:tr w:rsidR="000F3187" w:rsidRPr="00665D1C" w:rsidTr="00665D1C">
        <w:tc>
          <w:tcPr>
            <w:tcW w:w="2660" w:type="dxa"/>
            <w:shd w:val="clear" w:color="auto" w:fill="auto"/>
          </w:tcPr>
          <w:p w:rsidR="000F3187" w:rsidRPr="00665D1C" w:rsidRDefault="000F3187" w:rsidP="00665D1C">
            <w:pPr>
              <w:spacing w:after="0" w:line="240" w:lineRule="auto"/>
              <w:rPr>
                <w:b/>
              </w:rPr>
            </w:pPr>
            <w:r w:rsidRPr="00665D1C">
              <w:rPr>
                <w:b/>
              </w:rPr>
              <w:t>Please tick the box that best describes you</w:t>
            </w:r>
          </w:p>
        </w:tc>
        <w:tc>
          <w:tcPr>
            <w:tcW w:w="7485" w:type="dxa"/>
            <w:gridSpan w:val="2"/>
            <w:shd w:val="clear" w:color="auto" w:fill="auto"/>
          </w:tcPr>
          <w:p w:rsidR="000F3187" w:rsidRPr="00665D1C" w:rsidRDefault="00F34CA2" w:rsidP="00665D1C">
            <w:pPr>
              <w:spacing w:after="0" w:line="240" w:lineRule="auto"/>
              <w:rPr>
                <w:b/>
              </w:rPr>
            </w:pPr>
            <w:r>
              <w:rPr>
                <w:noProof/>
                <w:lang w:eastAsia="en-IE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4382770</wp:posOffset>
                      </wp:positionH>
                      <wp:positionV relativeFrom="paragraph">
                        <wp:posOffset>201930</wp:posOffset>
                      </wp:positionV>
                      <wp:extent cx="277495" cy="133350"/>
                      <wp:effectExtent l="0" t="0" r="27305" b="19050"/>
                      <wp:wrapNone/>
                      <wp:docPr id="8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77495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" o:spid="_x0000_s1026" style="position:absolute;margin-left:345.1pt;margin-top:15.9pt;width:21.85pt;height:10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" fillcolor="window" strokecolor="windowText" strokeweight="2pt">
                      <v:path arrowok="t"/>
                    </v:rect>
                  </w:pict>
                </mc:Fallback>
              </mc:AlternateContent>
            </w:r>
            <w:r>
              <w:rPr>
                <w:noProof/>
                <w:lang w:eastAsia="en-IE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4378960</wp:posOffset>
                      </wp:positionH>
                      <wp:positionV relativeFrom="paragraph">
                        <wp:posOffset>22225</wp:posOffset>
                      </wp:positionV>
                      <wp:extent cx="277495" cy="133350"/>
                      <wp:effectExtent l="0" t="0" r="27305" b="19050"/>
                      <wp:wrapNone/>
                      <wp:docPr id="7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77495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" o:spid="_x0000_s1026" style="position:absolute;margin-left:344.8pt;margin-top:1.75pt;width:21.85pt;height:10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" fillcolor="window" strokecolor="windowText" strokeweight="2pt">
                      <v:path arrowok="t"/>
                    </v:rect>
                  </w:pict>
                </mc:Fallback>
              </mc:AlternateContent>
            </w:r>
            <w:r w:rsidR="000F3187" w:rsidRPr="00665D1C">
              <w:rPr>
                <w:b/>
              </w:rPr>
              <w:t>Service User/Lived Experience</w:t>
            </w:r>
            <w:r w:rsidR="00625147" w:rsidRPr="00665D1C">
              <w:rPr>
                <w:b/>
              </w:rPr>
              <w:t>_____________________________________</w:t>
            </w:r>
            <w:r w:rsidR="000F3187" w:rsidRPr="00665D1C">
              <w:rPr>
                <w:b/>
              </w:rPr>
              <w:tab/>
            </w:r>
            <w:r w:rsidR="000F3187" w:rsidRPr="00665D1C">
              <w:rPr>
                <w:b/>
              </w:rPr>
              <w:br/>
              <w:t>Family Member/Carer</w:t>
            </w:r>
            <w:r w:rsidR="00625147" w:rsidRPr="00665D1C">
              <w:rPr>
                <w:b/>
              </w:rPr>
              <w:t>____________________________________________</w:t>
            </w:r>
          </w:p>
          <w:p w:rsidR="000F3187" w:rsidRPr="00665D1C" w:rsidRDefault="00F34CA2" w:rsidP="00665D1C">
            <w:pPr>
              <w:spacing w:after="0" w:line="240" w:lineRule="auto"/>
              <w:rPr>
                <w:b/>
              </w:rPr>
            </w:pPr>
            <w:r>
              <w:rPr>
                <w:noProof/>
                <w:lang w:eastAsia="en-IE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4375785</wp:posOffset>
                      </wp:positionH>
                      <wp:positionV relativeFrom="paragraph">
                        <wp:posOffset>43180</wp:posOffset>
                      </wp:positionV>
                      <wp:extent cx="277495" cy="133350"/>
                      <wp:effectExtent l="0" t="0" r="27305" b="19050"/>
                      <wp:wrapNone/>
                      <wp:docPr id="10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77495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" o:spid="_x0000_s1026" style="position:absolute;margin-left:344.55pt;margin-top:3.4pt;width:21.85pt;height:10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" fillcolor="window" strokecolor="windowText" strokeweight="2pt">
                      <v:path arrowok="t"/>
                    </v:rect>
                  </w:pict>
                </mc:Fallback>
              </mc:AlternateContent>
            </w:r>
            <w:r w:rsidR="00A82612" w:rsidRPr="00665D1C">
              <w:rPr>
                <w:b/>
              </w:rPr>
              <w:t>Service Provider</w:t>
            </w:r>
            <w:r w:rsidR="0007734F" w:rsidRPr="00665D1C">
              <w:rPr>
                <w:b/>
              </w:rPr>
              <w:t xml:space="preserve"> </w:t>
            </w:r>
            <w:r w:rsidR="000F3187" w:rsidRPr="00665D1C">
              <w:rPr>
                <w:b/>
              </w:rPr>
              <w:t xml:space="preserve"> </w:t>
            </w:r>
            <w:r w:rsidR="00E32629" w:rsidRPr="00665D1C">
              <w:rPr>
                <w:b/>
              </w:rPr>
              <w:t>(Area of Work</w:t>
            </w:r>
            <w:r w:rsidR="000F3187" w:rsidRPr="00665D1C">
              <w:rPr>
                <w:b/>
              </w:rPr>
              <w:t xml:space="preserve">)  </w:t>
            </w:r>
            <w:r w:rsidR="00625147" w:rsidRPr="00665D1C">
              <w:rPr>
                <w:b/>
              </w:rPr>
              <w:t>___________________________</w:t>
            </w:r>
            <w:r w:rsidR="00AE5CC0" w:rsidRPr="00665D1C">
              <w:rPr>
                <w:b/>
              </w:rPr>
              <w:t>_</w:t>
            </w:r>
            <w:r w:rsidR="00A82612" w:rsidRPr="00665D1C">
              <w:rPr>
                <w:b/>
              </w:rPr>
              <w:t>______</w:t>
            </w:r>
          </w:p>
          <w:p w:rsidR="000F3187" w:rsidRPr="00665D1C" w:rsidRDefault="00F34CA2" w:rsidP="00665D1C">
            <w:pPr>
              <w:spacing w:after="0" w:line="240" w:lineRule="auto"/>
              <w:rPr>
                <w:b/>
              </w:rPr>
            </w:pPr>
            <w:r>
              <w:rPr>
                <w:noProof/>
                <w:lang w:eastAsia="en-IE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4380230</wp:posOffset>
                      </wp:positionH>
                      <wp:positionV relativeFrom="paragraph">
                        <wp:posOffset>200660</wp:posOffset>
                      </wp:positionV>
                      <wp:extent cx="277495" cy="133350"/>
                      <wp:effectExtent l="0" t="0" r="27305" b="19050"/>
                      <wp:wrapNone/>
                      <wp:docPr id="9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77495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" o:spid="_x0000_s1026" style="position:absolute;margin-left:344.9pt;margin-top:15.8pt;width:21.85pt;height:10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" fillcolor="window" strokecolor="windowText" strokeweight="2pt">
                      <v:path arrowok="t"/>
                    </v:rect>
                  </w:pict>
                </mc:Fallback>
              </mc:AlternateContent>
            </w:r>
            <w:r w:rsidR="000F3187" w:rsidRPr="00665D1C">
              <w:rPr>
                <w:b/>
              </w:rPr>
              <w:t xml:space="preserve"> ________________________________________________</w:t>
            </w:r>
            <w:r w:rsidR="00625147" w:rsidRPr="00665D1C">
              <w:rPr>
                <w:b/>
              </w:rPr>
              <w:t>_________________</w:t>
            </w:r>
            <w:r w:rsidR="000F3187" w:rsidRPr="00665D1C">
              <w:rPr>
                <w:b/>
              </w:rPr>
              <w:br/>
              <w:t>Other (Please specify)</w:t>
            </w:r>
            <w:r w:rsidR="0097197F">
              <w:rPr>
                <w:b/>
              </w:rPr>
              <w:t>/Prefer Not to Say</w:t>
            </w:r>
            <w:r w:rsidR="00625147" w:rsidRPr="00665D1C">
              <w:rPr>
                <w:b/>
              </w:rPr>
              <w:t>____________________________________________</w:t>
            </w:r>
          </w:p>
          <w:p w:rsidR="000F3187" w:rsidRPr="00665D1C" w:rsidRDefault="000F3187" w:rsidP="00665D1C">
            <w:pPr>
              <w:spacing w:after="0" w:line="240" w:lineRule="auto"/>
              <w:rPr>
                <w:b/>
              </w:rPr>
            </w:pPr>
            <w:r w:rsidRPr="00665D1C">
              <w:rPr>
                <w:b/>
              </w:rPr>
              <w:t>_________________________________________________</w:t>
            </w:r>
            <w:r w:rsidR="00625147" w:rsidRPr="00665D1C">
              <w:rPr>
                <w:b/>
              </w:rPr>
              <w:t>_________________</w:t>
            </w:r>
          </w:p>
        </w:tc>
      </w:tr>
      <w:tr w:rsidR="000F3187" w:rsidRPr="00665D1C" w:rsidTr="00665D1C">
        <w:tc>
          <w:tcPr>
            <w:tcW w:w="10145" w:type="dxa"/>
            <w:gridSpan w:val="3"/>
            <w:shd w:val="clear" w:color="auto" w:fill="auto"/>
          </w:tcPr>
          <w:p w:rsidR="000F3187" w:rsidRPr="00665D1C" w:rsidRDefault="000F3187" w:rsidP="00665D1C">
            <w:pPr>
              <w:spacing w:after="0" w:line="240" w:lineRule="auto"/>
              <w:jc w:val="center"/>
              <w:rPr>
                <w:b/>
                <w:color w:val="C00000"/>
              </w:rPr>
            </w:pPr>
            <w:r w:rsidRPr="00665D1C">
              <w:rPr>
                <w:b/>
                <w:color w:val="C00000"/>
              </w:rPr>
              <w:t>All our workshops are based around discussion and group work. Pen and paper would be helpful to have to hand for participants.</w:t>
            </w:r>
          </w:p>
        </w:tc>
      </w:tr>
    </w:tbl>
    <w:p w:rsidR="0091781B" w:rsidRPr="00854F10" w:rsidRDefault="00F34CA2" w:rsidP="00D7107C">
      <w:pPr>
        <w:spacing w:after="0" w:line="240" w:lineRule="auto"/>
        <w:jc w:val="center"/>
        <w:rPr>
          <w:b/>
          <w:i/>
        </w:rPr>
      </w:pP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4693920</wp:posOffset>
                </wp:positionH>
                <wp:positionV relativeFrom="paragraph">
                  <wp:posOffset>878205</wp:posOffset>
                </wp:positionV>
                <wp:extent cx="6135370" cy="2826385"/>
                <wp:effectExtent l="0" t="0" r="17780" b="12065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135370" cy="282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369.6pt;margin-top:69.15pt;width:483.1pt;height:222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" filled="f" stroked="f" insetpen="t">
                <o:lock v:ext="edit" shapetype="t"/>
                <v:textbox inset="0,0,0,0"/>
              </v:rect>
            </w:pict>
          </mc:Fallback>
        </mc:AlternateContent>
      </w:r>
      <w:r w:rsidR="00851706" w:rsidRPr="00B8135D">
        <w:rPr>
          <w:b/>
          <w:i/>
          <w:u w:val="single"/>
        </w:rPr>
        <w:t>All our Workshops are free of charge</w:t>
      </w:r>
      <w:r w:rsidR="0091781B" w:rsidRPr="00854F10">
        <w:rPr>
          <w:b/>
          <w:i/>
        </w:rPr>
        <w:t>.</w:t>
      </w:r>
      <w:r w:rsidR="0070074D" w:rsidRPr="0070074D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0988"/>
      </w:tblGrid>
      <w:tr w:rsidR="00D7107C" w:rsidRPr="00665D1C" w:rsidTr="00665D1C">
        <w:tc>
          <w:tcPr>
            <w:tcW w:w="10988" w:type="dxa"/>
            <w:shd w:val="clear" w:color="auto" w:fill="auto"/>
          </w:tcPr>
          <w:p w:rsidR="000F3187" w:rsidRPr="00665D1C" w:rsidRDefault="000F3187" w:rsidP="00665D1C">
            <w:pPr>
              <w:spacing w:after="0" w:line="240" w:lineRule="auto"/>
              <w:rPr>
                <w:b/>
                <w:sz w:val="24"/>
              </w:rPr>
            </w:pPr>
          </w:p>
          <w:p w:rsidR="00D7107C" w:rsidRPr="00665D1C" w:rsidRDefault="00F34CA2" w:rsidP="00665D1C">
            <w:pPr>
              <w:spacing w:after="0" w:line="240" w:lineRule="auto"/>
              <w:rPr>
                <w:b/>
                <w:sz w:val="24"/>
              </w:rPr>
            </w:pPr>
            <w:r>
              <w:rPr>
                <w:noProof/>
                <w:lang w:eastAsia="en-IE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5520690</wp:posOffset>
                      </wp:positionH>
                      <wp:positionV relativeFrom="paragraph">
                        <wp:posOffset>219710</wp:posOffset>
                      </wp:positionV>
                      <wp:extent cx="323850" cy="179705"/>
                      <wp:effectExtent l="0" t="0" r="19050" b="10795"/>
                      <wp:wrapSquare wrapText="bothSides"/>
                      <wp:docPr id="475" name="Rectangle 4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23850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75" o:spid="_x0000_s1026" style="position:absolute;margin-left:434.7pt;margin-top:17.3pt;width:25.5pt;height:14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" filled="f" strokecolor="windowText" strokeweight="2pt">
                      <v:path arrowok="t"/>
                      <w10:wrap type="square"/>
                    </v:rect>
                  </w:pict>
                </mc:Fallback>
              </mc:AlternateContent>
            </w:r>
            <w:r w:rsidR="00D7107C" w:rsidRPr="00665D1C">
              <w:rPr>
                <w:b/>
                <w:sz w:val="24"/>
              </w:rPr>
              <w:t>Are you h</w:t>
            </w:r>
            <w:r w:rsidR="0087176B" w:rsidRPr="00665D1C">
              <w:rPr>
                <w:b/>
                <w:sz w:val="24"/>
              </w:rPr>
              <w:t>appy for us to contact</w:t>
            </w:r>
            <w:r w:rsidR="00DB40C7" w:rsidRPr="00665D1C">
              <w:rPr>
                <w:b/>
                <w:sz w:val="24"/>
              </w:rPr>
              <w:t xml:space="preserve"> you</w:t>
            </w:r>
            <w:r w:rsidR="0087176B" w:rsidRPr="00665D1C">
              <w:rPr>
                <w:b/>
                <w:sz w:val="24"/>
              </w:rPr>
              <w:t xml:space="preserve"> per</w:t>
            </w:r>
            <w:r w:rsidR="00BC797C" w:rsidRPr="00665D1C">
              <w:rPr>
                <w:b/>
                <w:sz w:val="24"/>
              </w:rPr>
              <w:t>i</w:t>
            </w:r>
            <w:r w:rsidR="0087176B" w:rsidRPr="00665D1C">
              <w:rPr>
                <w:b/>
                <w:sz w:val="24"/>
              </w:rPr>
              <w:t>odically</w:t>
            </w:r>
            <w:r w:rsidR="00DB40C7" w:rsidRPr="00665D1C">
              <w:rPr>
                <w:b/>
                <w:sz w:val="24"/>
              </w:rPr>
              <w:t xml:space="preserve"> by email, post or text about</w:t>
            </w:r>
            <w:r w:rsidR="0087176B" w:rsidRPr="00665D1C">
              <w:rPr>
                <w:b/>
                <w:sz w:val="24"/>
              </w:rPr>
              <w:t xml:space="preserve"> different events, workshops, surveys in relation to t</w:t>
            </w:r>
            <w:r w:rsidR="00DB40C7" w:rsidRPr="00665D1C">
              <w:rPr>
                <w:b/>
                <w:sz w:val="24"/>
              </w:rPr>
              <w:t>he Recovery Coll</w:t>
            </w:r>
            <w:r w:rsidR="000F3187" w:rsidRPr="00665D1C">
              <w:rPr>
                <w:b/>
                <w:sz w:val="24"/>
              </w:rPr>
              <w:t>ege South East</w:t>
            </w:r>
            <w:r w:rsidR="00DB40C7" w:rsidRPr="00665D1C">
              <w:rPr>
                <w:b/>
                <w:sz w:val="24"/>
              </w:rPr>
              <w:t>?    (</w:t>
            </w:r>
            <w:r w:rsidR="00183E72" w:rsidRPr="00665D1C">
              <w:rPr>
                <w:b/>
                <w:sz w:val="24"/>
              </w:rPr>
              <w:t>P</w:t>
            </w:r>
            <w:r w:rsidR="00DB40C7" w:rsidRPr="00665D1C">
              <w:rPr>
                <w:b/>
                <w:sz w:val="24"/>
              </w:rPr>
              <w:t>lease tick this box</w:t>
            </w:r>
            <w:r w:rsidR="00183E72" w:rsidRPr="00665D1C">
              <w:rPr>
                <w:b/>
                <w:sz w:val="24"/>
              </w:rPr>
              <w:t xml:space="preserve"> if yes</w:t>
            </w:r>
            <w:r w:rsidR="00DB40C7" w:rsidRPr="00665D1C">
              <w:rPr>
                <w:b/>
                <w:sz w:val="24"/>
              </w:rPr>
              <w:t>.</w:t>
            </w:r>
            <w:r w:rsidR="00872104" w:rsidRPr="00665D1C">
              <w:rPr>
                <w:b/>
                <w:sz w:val="24"/>
              </w:rPr>
              <w:t>)</w:t>
            </w:r>
          </w:p>
        </w:tc>
      </w:tr>
    </w:tbl>
    <w:p w:rsidR="0087176B" w:rsidRDefault="0087176B" w:rsidP="0091781B">
      <w:pPr>
        <w:rPr>
          <w:b/>
        </w:rPr>
      </w:pPr>
    </w:p>
    <w:p w:rsidR="0091781B" w:rsidRDefault="00F34CA2" w:rsidP="0091781B">
      <w:pPr>
        <w:rPr>
          <w:b/>
          <w:i/>
          <w:sz w:val="18"/>
          <w:szCs w:val="18"/>
        </w:rPr>
      </w:pPr>
      <w:r>
        <w:rPr>
          <w:noProof/>
          <w:lang w:eastAsia="en-IE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2127885</wp:posOffset>
            </wp:positionH>
            <wp:positionV relativeFrom="paragraph">
              <wp:posOffset>977900</wp:posOffset>
            </wp:positionV>
            <wp:extent cx="972820" cy="467995"/>
            <wp:effectExtent l="0" t="0" r="0" b="8255"/>
            <wp:wrapNone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IE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-217170</wp:posOffset>
                </wp:positionH>
                <wp:positionV relativeFrom="paragraph">
                  <wp:posOffset>231775</wp:posOffset>
                </wp:positionV>
                <wp:extent cx="7182485" cy="1238885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82485" cy="1238885"/>
                          <a:chOff x="0" y="-57154"/>
                          <a:chExt cx="7183057" cy="1238973"/>
                        </a:xfrm>
                      </wpg:grpSpPr>
                      <pic:pic xmlns:pic="http://schemas.openxmlformats.org/drawingml/2006/picture">
                        <pic:nvPicPr>
                          <pic:cNvPr id="16" name="Picture 9" descr="C:\Users\maryodriscoll\Desktop\Misc Documents\shine_logo_longer-1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90" r="91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102" y="681487"/>
                            <a:ext cx="897147" cy="431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wps:wsp>
                        <wps:cNvPr id="18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992037" y="-57154"/>
                            <a:ext cx="6191020" cy="6170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18CC" w:rsidRDefault="004018CC" w:rsidP="004018CC">
                              <w:r>
                                <w:rPr>
                                  <w:rFonts w:ascii="Bradley Hand ITC" w:hAnsi="Bradley Hand ITC"/>
                                  <w:i/>
                                  <w:color w:val="002060"/>
                                </w:rPr>
                                <w:t>Recovery is moving on, achieving and learning, being the best and the best that I can be with confidence” Mental Health Discussion Group Clonmel 2013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9" descr="C:\Users\maryodriscoll\Desktop\Misc Documents\Logo\SMS Logo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81487"/>
                            <a:ext cx="508958" cy="465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64369" y="612476"/>
                            <a:ext cx="336431" cy="5434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18249" y="715993"/>
                            <a:ext cx="776377" cy="4313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64302" y="715993"/>
                            <a:ext cx="577969" cy="4658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3426" y="715993"/>
                            <a:ext cx="1820174" cy="362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47449" y="612476"/>
                            <a:ext cx="465826" cy="5434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" o:spid="_x0000_s1031" style="position:absolute;margin-left:-17.1pt;margin-top:18.25pt;width:565.55pt;height:97.55pt;z-index:251657728;mso-height-relative:margin" coordorigin=",-571" coordsize="71830,12389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aIAAAAAUmdodGxvbmcAAAEI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FBgcICAkKCwwNDg8QERITFBUW&#10;FxgZGhobHB0eHyAhIiMkJSYnKCkqKywtLi8wMTEyMzQ1Njc4OTo7PD0+P0BBQkNERUZHSElKS0xN&#10;Tk9QUVJTVFVWV1hZWltcXV5fYGFiY2RlZmdoaWprbG1ub3BxcnN0dXZ3eHl6e3x9fn+AgYKDhIWG&#10;h4iJiouMjY6PkJGSk5SVlpeYmZqbnJ2en6ChoqOkpaanqKmqq6ytrrCxsrO0tba3uLm6u7y9vr/A&#10;wcLDxMXGx8jJysvMzc7P0NHT1NXW19jZ2tvc3d7f4OHi4+Tl5ufo6err7O3u7/H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B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P/////////////////////////////////////////r0f//////////&#10;///////////////////////////////36f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hzdf/////////////&#10;/////////////////////////92vlrf0/////////////////////////////////////8WMaKfn&#10;/////////////////////////////////////8yciaTn////////////////////////////////&#10;//////rOu8b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cxb31/////////////////////////////////////7+TeoXF////&#10;////////////////////////////////25BbPWWo9v/////////////////////////////////+&#10;vHU0AFSb6//////////////////////////////////TlH5JLE6a7P//////////////////////&#10;/////////9jUyrN+ZW2l+f////////////////////////////////////TFrq/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3l4+Pk5ujt8fn/////////////////////////////&#10;/bGUkpKVmZ2jqbK80O3//////////////////////////51TR0lNUVZgc4qv1vz/////////////&#10;/////////////7JWABo1UG2LrtL3/////////////////////////////81vPl97mbfX+f//////&#10;/////////////////////////+6fg6bC4f/////////////////////////////////////jzu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0ADEFkb2JlX0NNAAL/7gAOQWRvYmUA&#10;ZIAAAAAB/9sAhAAMCAgICQgMCQkMEQsKCxEVDwwMDxUYExMVExMYEQwMDAwMDBEMDAwMDAwMDAwM&#10;DAwMDAwMDAwMDAwMDAwMDAwMAQ0LCw0ODRAODhAUDg4OFBQODg4OFBEMDAwMDBERDAwMDAwMEQwM&#10;DAwMDAwMDAwMDAwMDAwMDAwMDAwMDAwMDAz/wAARCACS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0ttFBob3Rvc2hvcCAzLjAAOEJJ&#10;TQPtAAAAAAAQASwAAAABAAIBLAAAAAEAAjhCSU0D8wAAAAAACQAAAAAAAAAAAQA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GAAAAAAAHAAgAAAABAQA4QklNBAgAAAAA&#10;ABAAAAABAAACQAAAAkAAAAAAOEJJTQQKAAAAAAABAAA4QklNBAwAAAAAJL4AAAABAAAAoAAAAJIA&#10;AAHgAAERwAAAJKIAGAAB/9j/4gxYSUNDX1BST0ZJTEUAAQEAAAxITGlubwIQAABtbnRyUkdCIFhZ&#10;WiAHzgACAAkABgAxAABhY3NwTVNGVAAAAABJRUMgc1JHQgAAAAAAAAAAAAAAAQ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QAMQWRvYmVfQ00A&#10;Av/uAA5BZG9iZQBkgAAAAAH/2wCEAAwICAgJCAwJCQwRCwoLERUPDAwPFRgTExUTExgRDAwMDAwM&#10;EQwMDAwMDAwMDAwMDAwMDAwMDAwMDAwMDAwMDAwBDQsLDQ4NEA4OEBQODg4UFA4ODg4UEQwMDAwM&#10;EREMDAwMDAwRDAwMDAwMDAwMDAwMDAwMDAwMDAwMDAwMDAwMDP/AABEIAJI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E2AAAAABSZ2h0bG9uZwAABU4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9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4v/iSUNDX1BST0ZJTEUABwn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oHwSUNDX1BST0ZJTEUACQ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/////&#10;////////////////////////////////////69H/////////////////////////////////////&#10;////9+n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c3X///////////////////////////////////////d&#10;r5a39P/////////////////////////////////////FjGin5///////////////////////////&#10;///////////MnImk5//////////////////////////////////////6zrvG9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MW9&#10;9f////////////////////////////////////+/k3qFxf//////////////////////////////&#10;/////9uQWz1lqPb//////////////////////////////////rx1NABUm+v/////////////////&#10;////////////////05R+SSxOmuz////////////////////////////////Y1MqzfmVtpfn/////&#10;///////////////////////////////0xa6vy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t5ePj5Obo7fH5////&#10;//////////////////////////2xlJKSlZmdo6myvNDt//////////////////////////+dU0dJ&#10;TVFWYHOKr9b8//////////////////////////+yVgAaNVBti67S9///////////////////////&#10;///////Nbz5fe5m31/n////////////////////////////////un4OmwuH/////////////////&#10;////////////////////487r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/wD/0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8A/9H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/AP/S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/wD/0/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8A/9T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/AP/V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/wD/1v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8A/9f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/AP/Q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/wD/0f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8A/9L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/AP/T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/wD/1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//1f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/AP/W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wD/1/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/0P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/wD/0f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8A/9L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/0/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//U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/AP/V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//1v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/1/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//9D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//R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/9L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/9L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0/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/1P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wD/1f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/1v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/9f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/9D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/wD/0f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/S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//0/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/AP/U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/&#10;AP/V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//9b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/9f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//Q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/0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//S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T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/U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//V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/wD/1v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8A/9f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/AP/Q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/wD/0f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8A/9L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/AP/T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/wD/1P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8A/9X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/AP/W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/wD/1/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8A/9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/AP/R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">
                <v:shape id="Picture 9" o:spid="_x0000_s1032" type="#_x0000_t75" style="position:absolute;left:6211;top:6814;width:8971;height:43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ocHnDAAAA2wAAAA8AAABkcnMvZG93bnJldi54bWxET0trwkAQvhf6H5YpeKsbi1hJXSUIBg/2&#10;4APB25CdJtHsbNjdmuiv7woFb/PxPWe26E0jruR8bVnBaJiAIC6srrlUcNiv3qcgfEDW2FgmBTfy&#10;sJi/vsww1bbjLV13oRQxhH2KCqoQ2lRKX1Rk0A9tSxy5H+sMhghdKbXDLoabRn4kyUQarDk2VNjS&#10;sqLisvs1CqbHvPXuPv7Mj5eT3G/y7Ls7Z0oN3vrsC0SgPjzF/+61jvMn8PglHiD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ChwecMAAADbAAAADwAAAAAAAAAAAAAAAACf&#10;AgAAZHJzL2Rvd25yZXYueG1sUEsFBgAAAAAEAAQA9wAAAI8DAAAAAA==&#10;">
                  <v:imagedata r:id="rId18" o:title="shine_logo_longer-1" cropleft="7399f" cropright="5990f"/>
                  <v:path arrowok="t"/>
                </v:shape>
                <v:shape id="Text Box 19" o:spid="_x0000_s1033" type="#_x0000_t202" style="position:absolute;left:9920;top:-571;width:61910;height:6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3e8IA&#10;AADbAAAADwAAAGRycy9kb3ducmV2LnhtbESPzW7CQAyE70h9h5Ur9YJg04rfwIJaJBBXfh7AZE0S&#10;kfVG2S0Jb48PSNxszXjm83LduUrdqQmlZwPfwwQUceZtybmB82k7mIEKEdli5ZkMPCjAevXRW2Jq&#10;fcsHuh9jriSEQ4oGihjrVOuQFeQwDH1NLNrVNw6jrE2ubYOthLtK/yTJRDssWRoKrGlTUHY7/jsD&#10;133bH8/byy6ep4fR5A/L6cU/jPn67H4XoCJ18W1+Xe+t4Aus/CID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F/d7wgAAANsAAAAPAAAAAAAAAAAAAAAAAJgCAABkcnMvZG93&#10;bnJldi54bWxQSwUGAAAAAAQABAD1AAAAhwMAAAAA&#10;" stroked="f">
                  <v:textbox>
                    <w:txbxContent>
                      <w:p w:rsidR="004018CC" w:rsidRDefault="004018CC" w:rsidP="004018CC">
                        <w:r>
                          <w:rPr>
                            <w:rFonts w:ascii="Bradley Hand ITC" w:hAnsi="Bradley Hand ITC"/>
                            <w:i/>
                            <w:color w:val="002060"/>
                          </w:rPr>
                          <w:t>Recovery is moving on, achieving and learning, being the best and the best that I can be with confidence” Mental Health Discussion Group Clonmel 2013</w:t>
                        </w:r>
                      </w:p>
                    </w:txbxContent>
                  </v:textbox>
                </v:shape>
                <v:shape id="Picture 19" o:spid="_x0000_s1034" type="#_x0000_t75" style="position:absolute;top:6814;width:5089;height:4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JGbW+AAAA2wAAAA8AAABkcnMvZG93bnJldi54bWxET02LwjAQvS/4H8II3takyopWo4hL2cWb&#10;Ve9DM7bFZlKarNZ/vxEEb/N4n7Pa9LYRN+p87VhDMlYgiAtnai41nI7Z5xyED8gGG8ek4UEeNuvB&#10;xwpT4+58oFseShFD2KeooQqhTaX0RUUW/di1xJG7uM5iiLArpenwHsNtIydKzaTFmmNDhS3tKiqu&#10;+Z/V8J15qfZficL9+Wd6eNjMNy7RejTst0sQgfrwFr/cvybOX8Dzl3iAXP8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ZJGbW+AAAA2wAAAA8AAAAAAAAAAAAAAAAAnwIAAGRy&#10;cy9kb3ducmV2LnhtbFBLBQYAAAAABAAEAPcAAACKAwAAAAA=&#10;">
                  <v:imagedata r:id="rId19" o:title="SMS Logo"/>
                  <v:path arrowok="t"/>
                </v:shape>
                <v:shape id="Picture 20" o:spid="_x0000_s1035" type="#_x0000_t75" style="position:absolute;left:60643;top:6124;width:3365;height:5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JAgu/AAAA2wAAAA8AAABkcnMvZG93bnJldi54bWxET8uKwjAU3Qv+Q7jC7Gyqi0GrUSQw0KXj&#10;A1xemmtbbW5KktHOfP1kIbg8nPd6O9hOPMiH1rGCWZaDIK6cablWcDp+TRcgQkQ22DkmBb8UYLsZ&#10;j9ZYGPfkb3ocYi1SCIcCFTQx9oWUoWrIYshcT5y4q/MWY4K+lsbjM4XbTs7z/FNabDk1NNiTbqi6&#10;H36sAn3782VJF9ovllrr3f5s7+1MqY/JsFuBiDTEt/jlLo2CeVqfvqQfIDf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oCQILvwAAANsAAAAPAAAAAAAAAAAAAAAAAJ8CAABk&#10;cnMvZG93bnJldi54bWxQSwUGAAAAAAQABAD3AAAAiwMAAAAA&#10;">
                  <v:imagedata r:id="rId20" o:title=""/>
                  <v:path arrowok="t"/>
                </v:shape>
                <v:shape id="Picture 21" o:spid="_x0000_s1036" type="#_x0000_t75" style="position:absolute;left:15182;top:7159;width:7764;height:43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td7nEAAAA2wAAAA8AAABkcnMvZG93bnJldi54bWxEj0+LwjAUxO8LfofwBC+LpnpYlmoUEfyD&#10;Hha14PXRPNtq81KTqPXbbxYWPA4z8xtmMmtNLR7kfGVZwXCQgCDOra64UJAdl/1vED4ga6wtk4IX&#10;eZhNOx8TTLV98p4eh1CICGGfooIyhCaV0uclGfQD2xBH72ydwRClK6R2+IxwU8tRknxJgxXHhRIb&#10;WpSUXw93o2DrssVr97m/rPQy3E7H9Sn72a6V6nXb+RhEoDa8w//tjVYwGsLfl/gD5PQ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Ftd7nEAAAA2wAAAA8AAAAAAAAAAAAAAAAA&#10;nwIAAGRycy9kb3ducmV2LnhtbFBLBQYAAAAABAAEAPcAAACQAwAAAAA=&#10;">
                  <v:imagedata r:id="rId21" o:title=""/>
                  <v:path arrowok="t"/>
                </v:shape>
                <v:shape id="Picture 23" o:spid="_x0000_s1037" type="#_x0000_t75" style="position:absolute;left:33643;top:7159;width:5779;height:4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hDkjGAAAA2wAAAA8AAABkcnMvZG93bnJldi54bWxEj09rwkAUxO8Fv8PyhF5EN1UqIboJVluQ&#10;QgX/HDw+ss8kmn0bsltNvn23UOhxmJnfMMusM7W4U+sqywpeJhEI4tzqigsFp+PHOAbhPLLG2jIp&#10;6MlBlg6elpho++A93Q++EAHCLkEFpfdNIqXLSzLoJrYhDt7FtgZ9kG0hdYuPADe1nEbRXBqsOCyU&#10;2NC6pPx2+DYKRtf4Le4356/dq9nJkft873R/U+p52K0WIDx1/j/8195qBdMZ/H4JP0Cm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OEOSMYAAADbAAAADwAAAAAAAAAAAAAA&#10;AACfAgAAZHJzL2Rvd25yZXYueG1sUEsFBgAAAAAEAAQA9wAAAJIDAAAAAA==&#10;">
                  <v:imagedata r:id="rId22" o:title=""/>
                  <v:path arrowok="t"/>
                </v:shape>
                <v:shape id="Picture 2" o:spid="_x0000_s1038" type="#_x0000_t75" style="position:absolute;left:41234;top:7159;width:18202;height:3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D2dDEAAAA2wAAAA8AAABkcnMvZG93bnJldi54bWxEj0FrwkAUhO+C/2F5Qm+6a5BWomtQaaEg&#10;FEyV9vjMviah2bchu5r033eFQo/DzHzDrLPBNuJGna8da5jPFAjiwpmaSw2n95fpEoQPyAYbx6Th&#10;hzxkm/FojalxPR/plodSRAj7FDVUIbSplL6oyKKfuZY4el+usxii7EppOuwj3DYyUepRWqw5LlTY&#10;0r6i4ju/Wg0Xde1Ny4Z3Twd1/nzLnxcfh5PWD5NhuwIRaAj/4b/2q9GQLOD+Jf4Auf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rD2dDEAAAA2wAAAA8AAAAAAAAAAAAAAAAA&#10;nwIAAGRycy9kb3ducmV2LnhtbFBLBQYAAAAABAAEAPcAAACQAwAAAAA=&#10;">
                  <v:imagedata r:id="rId23" o:title=""/>
                  <v:path arrowok="t"/>
                </v:shape>
                <v:shape id="Picture 26" o:spid="_x0000_s1039" type="#_x0000_t75" style="position:absolute;left:65474;top:6124;width:4658;height:5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AEojGAAAA2wAAAA8AAABkcnMvZG93bnJldi54bWxEj0FrwkAUhO+C/2F5ghdpNrGgJXWVaEkp&#10;eNLUg7dH9jUJZt+m2VXTf98tCD0OM/MNs9oMphU36l1jWUESxSCIS6sbrhR8FvnTCwjnkTW2lknB&#10;DznYrMejFaba3vlAt6OvRICwS1FB7X2XSunKmgy6yHbEwfuyvUEfZF9J3eM9wE0r53G8kAYbDgs1&#10;drSrqbwcr0ZBW7xtD+/Zd5HsZqfczZ6X+zMtlZpOhuwVhKfB/4cf7Q+tYL6Avy/hB8j1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oASiMYAAADbAAAADwAAAAAAAAAAAAAA&#10;AACfAgAAZHJzL2Rvd25yZXYueG1sUEsFBgAAAAAEAAQA9wAAAJIDAAAAAA==&#10;">
                  <v:imagedata r:id="rId24" o:title=""/>
                  <v:path arrowok="t"/>
                </v:shape>
              </v:group>
            </w:pict>
          </mc:Fallback>
        </mc:AlternateContent>
      </w:r>
      <w:r w:rsidR="0091781B">
        <w:rPr>
          <w:b/>
        </w:rPr>
        <w:t>Student Signature _________________________________</w:t>
      </w:r>
      <w:r w:rsidR="0091781B">
        <w:rPr>
          <w:b/>
        </w:rPr>
        <w:tab/>
        <w:t>Date _________________________</w:t>
      </w:r>
    </w:p>
    <w:sectPr w:rsidR="0091781B" w:rsidSect="00665D1C"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0B056A"/>
    <w:multiLevelType w:val="hybridMultilevel"/>
    <w:tmpl w:val="A730866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A6215B"/>
    <w:multiLevelType w:val="hybridMultilevel"/>
    <w:tmpl w:val="AF5AC16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5E45"/>
    <w:rsid w:val="000109EF"/>
    <w:rsid w:val="00024C25"/>
    <w:rsid w:val="0007734F"/>
    <w:rsid w:val="000B5CE8"/>
    <w:rsid w:val="000E3F0C"/>
    <w:rsid w:val="000F3187"/>
    <w:rsid w:val="001779B4"/>
    <w:rsid w:val="00183E72"/>
    <w:rsid w:val="001D1BC2"/>
    <w:rsid w:val="00207BD4"/>
    <w:rsid w:val="00250F6F"/>
    <w:rsid w:val="002E054A"/>
    <w:rsid w:val="00335662"/>
    <w:rsid w:val="004018CC"/>
    <w:rsid w:val="00440F44"/>
    <w:rsid w:val="0053388E"/>
    <w:rsid w:val="00576D7B"/>
    <w:rsid w:val="006056EA"/>
    <w:rsid w:val="00625147"/>
    <w:rsid w:val="00665D1C"/>
    <w:rsid w:val="00685A4C"/>
    <w:rsid w:val="0069552A"/>
    <w:rsid w:val="0070074D"/>
    <w:rsid w:val="0079598D"/>
    <w:rsid w:val="00835F5A"/>
    <w:rsid w:val="00840F86"/>
    <w:rsid w:val="00851706"/>
    <w:rsid w:val="0087176B"/>
    <w:rsid w:val="00872104"/>
    <w:rsid w:val="008765E9"/>
    <w:rsid w:val="00912085"/>
    <w:rsid w:val="0091781B"/>
    <w:rsid w:val="009212AB"/>
    <w:rsid w:val="00924FC9"/>
    <w:rsid w:val="0097197F"/>
    <w:rsid w:val="009E1EA2"/>
    <w:rsid w:val="00A17665"/>
    <w:rsid w:val="00A53AF2"/>
    <w:rsid w:val="00A82612"/>
    <w:rsid w:val="00AE5CC0"/>
    <w:rsid w:val="00B07897"/>
    <w:rsid w:val="00B148B6"/>
    <w:rsid w:val="00B43D63"/>
    <w:rsid w:val="00B65B8B"/>
    <w:rsid w:val="00B8135D"/>
    <w:rsid w:val="00B92E60"/>
    <w:rsid w:val="00BC797C"/>
    <w:rsid w:val="00BE5102"/>
    <w:rsid w:val="00BE5C75"/>
    <w:rsid w:val="00C65E45"/>
    <w:rsid w:val="00CB0BEC"/>
    <w:rsid w:val="00D70E00"/>
    <w:rsid w:val="00D7107C"/>
    <w:rsid w:val="00DB40C7"/>
    <w:rsid w:val="00E32629"/>
    <w:rsid w:val="00E73A2F"/>
    <w:rsid w:val="00E8193F"/>
    <w:rsid w:val="00F12A84"/>
    <w:rsid w:val="00F138DC"/>
    <w:rsid w:val="00F34CA2"/>
    <w:rsid w:val="00FE2FFB"/>
    <w:rsid w:val="00FF3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IE" w:eastAsia="en-I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781B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178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21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212A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24C25"/>
    <w:pPr>
      <w:spacing w:after="160" w:line="259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IE" w:eastAsia="en-I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781B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178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21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212A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24C25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473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g"/><Relationship Id="rId22" Type="http://schemas.openxmlformats.org/officeDocument/2006/relationships/image" Target="media/image1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Y%20PC\Downloads\Enrolment%20Form%20(Hybrid%20Option)%20Final%20(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Enrolment Form (Hybrid Option) Final (2)</Template>
  <TotalTime>1</TotalTime>
  <Pages>1</Pages>
  <Words>201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HSE</Company>
  <LinksUpToDate>false</LinksUpToDate>
  <CharactersWithSpaces>1349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cp:lastPrinted>2022-12-14T15:16:00Z</cp:lastPrinted>
  <dcterms:created xsi:type="dcterms:W3CDTF">2023-01-04T15:34:00Z</dcterms:created>
  <dcterms:modified xsi:type="dcterms:W3CDTF">2023-01-04T15:35:00Z</dcterms:modified>
</cp:coreProperties>
</file>