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1B" w:rsidRDefault="0091781B" w:rsidP="0091781B">
      <w:pPr>
        <w:jc w:val="center"/>
        <w:rPr>
          <w:b/>
          <w:u w:val="single"/>
        </w:rPr>
      </w:pPr>
      <w:bookmarkStart w:id="0" w:name="_GoBack"/>
      <w:bookmarkEnd w:id="0"/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F0E332" wp14:editId="4D48F1D8">
                <wp:simplePos x="0" y="0"/>
                <wp:positionH relativeFrom="column">
                  <wp:posOffset>-123825</wp:posOffset>
                </wp:positionH>
                <wp:positionV relativeFrom="paragraph">
                  <wp:posOffset>-132715</wp:posOffset>
                </wp:positionV>
                <wp:extent cx="7267575" cy="1829435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829435"/>
                          <a:chOff x="-56448" y="-76832"/>
                          <a:chExt cx="7267575" cy="2168522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>
                          <a:xfrm>
                            <a:off x="4752469" y="-75485"/>
                            <a:ext cx="2458658" cy="2008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Greenshill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Kilkenny 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056  7703666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086 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1746330 </w:t>
                              </w:r>
                            </w:p>
                            <w:p w:rsidR="0091781B" w:rsidRPr="006D5B42" w:rsidRDefault="0091781B" w:rsidP="0091781B">
                              <w:pPr>
                                <w:spacing w:after="0"/>
                                <w:rPr>
                                  <w:sz w:val="8"/>
                                  <w:szCs w:val="16"/>
                                </w:rPr>
                              </w:pPr>
                              <w:r w:rsidRPr="00955499">
                                <w:rPr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741BFF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recoverycollegesoutheast@gmail.com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ab/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-56448" y="-76832"/>
                            <a:ext cx="3628323" cy="2168522"/>
                            <a:chOff x="48" y="62"/>
                            <a:chExt cx="4628" cy="27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65" b="245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3" y="62"/>
                              <a:ext cx="3163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52" t="3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" y="1852"/>
                              <a:ext cx="3105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-9.75pt;margin-top:-10.45pt;width:572.25pt;height:144.05pt;z-index:251660288;mso-width-relative:margin;mso-height-relative:margin" coordorigin="-564,-768" coordsize="72675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7524;top:-754;width:24587;height:20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kMcMA&#10;AADaAAAADwAAAGRycy9kb3ducmV2LnhtbESPQWvCQBSE74L/YXlCb7qxhR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kMcMAAADaAAAADwAAAAAAAAAAAAAAAACYAgAAZHJzL2Rv&#10;d25yZXYueG1sUEsFBgAAAAAEAAQA9QAAAIgDAAAAAA==&#10;" stroked="f">
                  <v:path arrowok="t"/>
                  <v:textbox>
                    <w:txbxContent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Greenshill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Kilkenny 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056  7703666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8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086 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1746330 </w:t>
                        </w:r>
                      </w:p>
                      <w:p w:rsidR="0091781B" w:rsidRPr="006D5B42" w:rsidRDefault="0091781B" w:rsidP="0091781B">
                        <w:pPr>
                          <w:spacing w:after="0"/>
                          <w:rPr>
                            <w:sz w:val="8"/>
                            <w:szCs w:val="16"/>
                          </w:rPr>
                        </w:pPr>
                        <w:r w:rsidRPr="00955499">
                          <w:rPr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741BFF">
                          <w:rPr>
                            <w:color w:val="1F4E79"/>
                            <w:sz w:val="20"/>
                            <w:szCs w:val="16"/>
                          </w:rPr>
                          <w:t>recoverycollegesoutheast@gmail.com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ab/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0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5" o:spid="_x0000_s1028" style="position:absolute;left:-564;top:-768;width:36282;height:21684" coordorigin="48,62" coordsize="4628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1513;top:62;width:3163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3LfEAAAA2gAAAA8AAABkcnMvZG93bnJldi54bWxEj09rAjEUxO+C3yE8oRfRrIIiq1EWQVtv&#10;akvx+Exe9083L8sm1e23bwShx2FmfsOsNp2txY1aXzpWMBknIIi1MyXnCj7ed6MFCB+QDdaOScEv&#10;edis+70Vpsbd+US3c8hFhLBPUUERQpNK6XVBFv3YNcTR+3KtxRBlm0vT4j3CbS2nSTKXFkuOCwU2&#10;tC1If59/rILj6+RwuOxyPa+ufugW2ees2k+Vehl02RJEoC78h5/tN6NgBo8r8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l3LfEAAAA2gAAAA8AAAAAAAAAAAAAAAAA&#10;nwIAAGRycy9kb3ducmV2LnhtbFBLBQYAAAAABAAEAPcAAACQAwAAAAA=&#10;">
                    <v:imagedata r:id="rId8" o:title="" cropbottom="16071f" cropright="1419f"/>
                  </v:shape>
                  <v:shape id="Picture 24" o:spid="_x0000_s1030" type="#_x0000_t75" style="position:absolute;left:48;top:1852;width:310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qKTDAAAA2gAAAA8AAABkcnMvZG93bnJldi54bWxEj09rwkAUxO9Cv8PyCr3pxhZiSF1FAwUv&#10;HvxXPD6yzySYfRt2tzH107uFgsdhZn7DzJeDaUVPzjeWFUwnCQji0uqGKwXHw9c4A+EDssbWMin4&#10;JQ/Lxctojrm2N95Rvw+ViBD2OSqoQ+hyKX1Zk0E/sR1x9C7WGQxRukpqh7cIN618T5JUGmw4LtTY&#10;UVFTed3/GAXnrE0P6293/+i53GxntlifzoVSb6/D6hNEoCE8w//tjVaQwt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aopMMAAADaAAAADwAAAAAAAAAAAAAAAACf&#10;AgAAZHJzL2Rvd25yZXYueG1sUEsFBgAAAAAEAAQA9wAAAI8DAAAAAA==&#10;">
                    <v:imagedata r:id="rId9" o:title="" croptop="2427f" cropleft="20547f"/>
                  </v:shape>
                </v:group>
              </v:group>
            </w:pict>
          </mc:Fallback>
        </mc:AlternateContent>
      </w:r>
    </w:p>
    <w:p w:rsidR="0091781B" w:rsidRDefault="0091781B" w:rsidP="0091781B">
      <w:pPr>
        <w:jc w:val="center"/>
        <w:rPr>
          <w:b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Pr="005A7D6D" w:rsidRDefault="0091781B" w:rsidP="0091781B">
      <w:pPr>
        <w:spacing w:after="0"/>
        <w:jc w:val="center"/>
        <w:rPr>
          <w:b/>
          <w:sz w:val="18"/>
          <w:u w:val="single"/>
        </w:rPr>
      </w:pPr>
    </w:p>
    <w:p w:rsidR="0091781B" w:rsidRDefault="00024C25" w:rsidP="0091781B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College</w:t>
      </w:r>
      <w:r w:rsidR="0091781B" w:rsidRPr="000C5AF3">
        <w:rPr>
          <w:b/>
          <w:sz w:val="28"/>
          <w:u w:val="single"/>
        </w:rPr>
        <w:t xml:space="preserve"> Enrolment Form</w:t>
      </w:r>
    </w:p>
    <w:tbl>
      <w:tblPr>
        <w:tblW w:w="10134" w:type="dxa"/>
        <w:jc w:val="center"/>
        <w:tblInd w:w="-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6"/>
        <w:gridCol w:w="5458"/>
      </w:tblGrid>
      <w:tr w:rsidR="00D7107C" w:rsidTr="001A4F03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Course title</w:t>
            </w: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Commencement date</w:t>
            </w:r>
          </w:p>
        </w:tc>
      </w:tr>
      <w:tr w:rsidR="00D7107C" w:rsidTr="001A4F03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D7107C" w:rsidTr="001A4F03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D7107C" w:rsidTr="001A4F03">
        <w:trPr>
          <w:trHeight w:val="283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</w:tbl>
    <w:p w:rsidR="0091781B" w:rsidRDefault="0091781B" w:rsidP="0091781B">
      <w:pPr>
        <w:jc w:val="center"/>
        <w:rPr>
          <w:b/>
          <w:sz w:val="1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6331"/>
        <w:tblW w:w="0" w:type="auto"/>
        <w:tblLook w:val="04A0" w:firstRow="1" w:lastRow="0" w:firstColumn="1" w:lastColumn="0" w:noHBand="0" w:noVBand="1"/>
      </w:tblPr>
      <w:tblGrid>
        <w:gridCol w:w="2542"/>
        <w:gridCol w:w="3685"/>
        <w:gridCol w:w="3918"/>
      </w:tblGrid>
      <w:tr w:rsidR="00D7107C" w:rsidTr="00D7107C">
        <w:tc>
          <w:tcPr>
            <w:tcW w:w="10145" w:type="dxa"/>
            <w:gridSpan w:val="3"/>
          </w:tcPr>
          <w:p w:rsidR="00D7107C" w:rsidRDefault="00D7107C" w:rsidP="00D7107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PLEASE COMPLETE USING BLOCK CAPITAL LETTERS</w:t>
            </w: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Surname:</w:t>
            </w:r>
          </w:p>
          <w:p w:rsidR="00D7107C" w:rsidRPr="00AC593D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5A7D6D" w:rsidRDefault="00D7107C" w:rsidP="00D7107C">
            <w:pPr>
              <w:jc w:val="center"/>
              <w:rPr>
                <w:b/>
                <w:sz w:val="14"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First name(s)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5A7D6D" w:rsidRDefault="00D7107C" w:rsidP="00D7107C">
            <w:pPr>
              <w:jc w:val="center"/>
              <w:rPr>
                <w:b/>
                <w:sz w:val="18"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Default="00D7107C" w:rsidP="00D7107C">
            <w:pPr>
              <w:jc w:val="center"/>
              <w:rPr>
                <w:b/>
              </w:rPr>
            </w:pPr>
          </w:p>
          <w:p w:rsidR="00D7107C" w:rsidRDefault="00D7107C" w:rsidP="00D7107C">
            <w:pPr>
              <w:jc w:val="center"/>
              <w:rPr>
                <w:b/>
              </w:rPr>
            </w:pPr>
          </w:p>
          <w:p w:rsidR="00D7107C" w:rsidRDefault="00D7107C" w:rsidP="00D7107C">
            <w:pPr>
              <w:jc w:val="center"/>
              <w:rPr>
                <w:b/>
              </w:rPr>
            </w:pPr>
          </w:p>
          <w:p w:rsidR="00D7107C" w:rsidRPr="00AC593D" w:rsidRDefault="00D7107C" w:rsidP="00D7107C">
            <w:pPr>
              <w:jc w:val="center"/>
              <w:rPr>
                <w:b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Telephone: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3685" w:type="dxa"/>
          </w:tcPr>
          <w:p w:rsidR="00D7107C" w:rsidRPr="00AC593D" w:rsidRDefault="00D7107C" w:rsidP="00D7107C">
            <w:pPr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3918" w:type="dxa"/>
          </w:tcPr>
          <w:p w:rsidR="00D7107C" w:rsidRPr="00AC593D" w:rsidRDefault="00D7107C" w:rsidP="00D7107C">
            <w:pPr>
              <w:rPr>
                <w:b/>
              </w:rPr>
            </w:pPr>
            <w:r>
              <w:rPr>
                <w:b/>
              </w:rPr>
              <w:t>Home/Work</w:t>
            </w: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AC593D" w:rsidRDefault="00D7107C" w:rsidP="00D7107C">
            <w:pPr>
              <w:jc w:val="center"/>
              <w:rPr>
                <w:b/>
              </w:rPr>
            </w:pPr>
          </w:p>
        </w:tc>
      </w:tr>
      <w:tr w:rsidR="00D7107C" w:rsidRPr="00420590" w:rsidTr="00D7107C">
        <w:tc>
          <w:tcPr>
            <w:tcW w:w="10145" w:type="dxa"/>
            <w:gridSpan w:val="3"/>
          </w:tcPr>
          <w:p w:rsidR="00D7107C" w:rsidRPr="00420590" w:rsidRDefault="00D7107C" w:rsidP="00D7107C">
            <w:pPr>
              <w:rPr>
                <w:b/>
                <w:color w:val="C00000"/>
              </w:rPr>
            </w:pPr>
            <w:r w:rsidRPr="00420590">
              <w:rPr>
                <w:b/>
                <w:color w:val="C00000"/>
              </w:rPr>
              <w:t>All our workshops are</w:t>
            </w:r>
            <w:r>
              <w:rPr>
                <w:b/>
                <w:color w:val="C00000"/>
              </w:rPr>
              <w:t xml:space="preserve"> based around discussion with some written exercises at your own discretion.</w:t>
            </w:r>
          </w:p>
        </w:tc>
      </w:tr>
    </w:tbl>
    <w:p w:rsidR="00D7107C" w:rsidRDefault="00D7107C" w:rsidP="00D7107C">
      <w:pPr>
        <w:spacing w:after="0" w:line="240" w:lineRule="auto"/>
        <w:jc w:val="center"/>
        <w:rPr>
          <w:b/>
          <w:i/>
        </w:rPr>
      </w:pPr>
    </w:p>
    <w:p w:rsidR="0091781B" w:rsidRPr="00854F10" w:rsidRDefault="0091781B" w:rsidP="00D7107C">
      <w:pPr>
        <w:spacing w:after="0" w:line="240" w:lineRule="auto"/>
        <w:jc w:val="center"/>
        <w:rPr>
          <w:b/>
          <w:i/>
        </w:rPr>
      </w:pPr>
      <w:r w:rsidRPr="00751252">
        <w:rPr>
          <w:b/>
          <w:noProof/>
          <w:sz w:val="28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3DEA9" wp14:editId="0721F34F">
                <wp:simplePos x="0" y="0"/>
                <wp:positionH relativeFrom="column">
                  <wp:posOffset>4693920</wp:posOffset>
                </wp:positionH>
                <wp:positionV relativeFrom="paragraph">
                  <wp:posOffset>878205</wp:posOffset>
                </wp:positionV>
                <wp:extent cx="6135370" cy="2826385"/>
                <wp:effectExtent l="0" t="0" r="1778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3537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69.6pt;margin-top:69.15pt;width:483.1pt;height:2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  <w:r w:rsidRPr="00854F10">
        <w:rPr>
          <w:b/>
          <w:i/>
        </w:rPr>
        <w:t>All our Workshops are free however, there is an enrolment fee of €5 per semester, per student.   Our workshops are also open to everyone.</w:t>
      </w:r>
      <w:r w:rsidR="0070074D" w:rsidRPr="00700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781B" w:rsidRDefault="0091781B" w:rsidP="0091781B">
      <w:pPr>
        <w:rPr>
          <w:b/>
          <w:sz w:val="1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D7107C" w:rsidTr="00D7107C">
        <w:tc>
          <w:tcPr>
            <w:tcW w:w="10988" w:type="dxa"/>
          </w:tcPr>
          <w:p w:rsidR="00DB40C7" w:rsidRDefault="00DB40C7" w:rsidP="0091781B">
            <w:pPr>
              <w:rPr>
                <w:b/>
                <w:sz w:val="28"/>
                <w:u w:val="single"/>
              </w:rPr>
            </w:pPr>
          </w:p>
          <w:p w:rsidR="00D7107C" w:rsidRPr="00DB40C7" w:rsidRDefault="00DB40C7" w:rsidP="00DB40C7">
            <w:pPr>
              <w:rPr>
                <w:b/>
              </w:rPr>
            </w:pPr>
            <w:r>
              <w:rPr>
                <w:b/>
                <w:noProof/>
                <w:sz w:val="28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28BBC3" wp14:editId="12B7EBCE">
                      <wp:simplePos x="0" y="0"/>
                      <wp:positionH relativeFrom="column">
                        <wp:posOffset>5850255</wp:posOffset>
                      </wp:positionH>
                      <wp:positionV relativeFrom="paragraph">
                        <wp:posOffset>223520</wp:posOffset>
                      </wp:positionV>
                      <wp:extent cx="323850" cy="179705"/>
                      <wp:effectExtent l="0" t="0" r="19050" b="10795"/>
                      <wp:wrapSquare wrapText="bothSides"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5" o:spid="_x0000_s1026" style="position:absolute;margin-left:460.65pt;margin-top:17.6pt;width:25.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" filled="f" strokecolor="black [3213]" strokeweight="2pt">
                      <w10:wrap type="square"/>
                    </v:rect>
                  </w:pict>
                </mc:Fallback>
              </mc:AlternateContent>
            </w:r>
            <w:r w:rsidR="00D7107C" w:rsidRPr="00DB40C7">
              <w:rPr>
                <w:b/>
                <w:sz w:val="28"/>
              </w:rPr>
              <w:t>Are you h</w:t>
            </w:r>
            <w:r w:rsidRPr="00DB40C7">
              <w:rPr>
                <w:b/>
                <w:sz w:val="28"/>
              </w:rPr>
              <w:t xml:space="preserve">appy for us to </w:t>
            </w:r>
            <w:r>
              <w:rPr>
                <w:b/>
                <w:sz w:val="28"/>
              </w:rPr>
              <w:t xml:space="preserve">keep you informed </w:t>
            </w:r>
            <w:r w:rsidRPr="00DB40C7">
              <w:rPr>
                <w:b/>
                <w:sz w:val="28"/>
              </w:rPr>
              <w:t>by email, post or text</w:t>
            </w:r>
            <w:r>
              <w:rPr>
                <w:b/>
                <w:sz w:val="28"/>
              </w:rPr>
              <w:t xml:space="preserve"> </w:t>
            </w:r>
            <w:r w:rsidRPr="00DB40C7">
              <w:rPr>
                <w:b/>
                <w:sz w:val="28"/>
              </w:rPr>
              <w:t>about the Recovery Colle</w:t>
            </w:r>
            <w:r>
              <w:rPr>
                <w:b/>
                <w:sz w:val="28"/>
              </w:rPr>
              <w:t>ge South East or future courses?    (</w:t>
            </w:r>
            <w:r w:rsidRPr="00DB40C7">
              <w:rPr>
                <w:b/>
                <w:sz w:val="28"/>
              </w:rPr>
              <w:t xml:space="preserve"> please tick this box. </w:t>
            </w:r>
            <w:r w:rsidR="00D7107C" w:rsidRPr="00DB40C7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</w:p>
        </w:tc>
      </w:tr>
    </w:tbl>
    <w:p w:rsidR="0091781B" w:rsidRPr="000C5AF3" w:rsidRDefault="0091781B" w:rsidP="0091781B">
      <w:pPr>
        <w:rPr>
          <w:b/>
          <w:sz w:val="12"/>
          <w:u w:val="single"/>
        </w:rPr>
      </w:pPr>
    </w:p>
    <w:p w:rsidR="00D7107C" w:rsidRDefault="00D7107C" w:rsidP="0091781B">
      <w:pPr>
        <w:rPr>
          <w:b/>
        </w:rPr>
      </w:pPr>
    </w:p>
    <w:p w:rsidR="00D7107C" w:rsidRDefault="00D7107C" w:rsidP="0091781B">
      <w:pPr>
        <w:rPr>
          <w:b/>
        </w:rPr>
      </w:pPr>
    </w:p>
    <w:p w:rsidR="0091781B" w:rsidRDefault="0091781B" w:rsidP="0091781B">
      <w:pPr>
        <w:rPr>
          <w:b/>
        </w:rPr>
      </w:pPr>
      <w:r>
        <w:rPr>
          <w:b/>
        </w:rPr>
        <w:t>Student Signature _________________________________</w:t>
      </w:r>
      <w:r>
        <w:rPr>
          <w:b/>
        </w:rPr>
        <w:tab/>
        <w:t>Date _________________________</w:t>
      </w:r>
    </w:p>
    <w:p w:rsidR="0091781B" w:rsidRDefault="0091781B" w:rsidP="0091781B">
      <w:pPr>
        <w:rPr>
          <w:b/>
          <w:i/>
          <w:sz w:val="18"/>
          <w:szCs w:val="18"/>
        </w:rPr>
      </w:pPr>
    </w:p>
    <w:p w:rsidR="0091781B" w:rsidRDefault="009212AB" w:rsidP="0091781B">
      <w:r w:rsidRPr="000C24ED">
        <w:rPr>
          <w:noProof/>
          <w:highlight w:val="yellow"/>
          <w:lang w:eastAsia="en-I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D35131" wp14:editId="16DE7907">
                <wp:simplePos x="0" y="0"/>
                <wp:positionH relativeFrom="column">
                  <wp:posOffset>292735</wp:posOffset>
                </wp:positionH>
                <wp:positionV relativeFrom="paragraph">
                  <wp:posOffset>157480</wp:posOffset>
                </wp:positionV>
                <wp:extent cx="6766560" cy="1318260"/>
                <wp:effectExtent l="0" t="0" r="15240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1318260"/>
                          <a:chOff x="653" y="11386"/>
                          <a:chExt cx="10656" cy="2076"/>
                        </a:xfrm>
                      </wpg:grpSpPr>
                      <wpg:grpSp>
                        <wpg:cNvPr id="7" name="Group 10"/>
                        <wpg:cNvGrpSpPr>
                          <a:grpSpLocks/>
                        </wpg:cNvGrpSpPr>
                        <wpg:grpSpPr bwMode="auto">
                          <a:xfrm>
                            <a:off x="653" y="12045"/>
                            <a:ext cx="10656" cy="1417"/>
                            <a:chOff x="705" y="9854"/>
                            <a:chExt cx="10440" cy="1417"/>
                          </a:xfrm>
                        </wpg:grpSpPr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0" y="10167"/>
                              <a:ext cx="3578" cy="9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66443903" wp14:editId="624C21B2">
                                      <wp:extent cx="2076450" cy="371475"/>
                                      <wp:effectExtent l="0" t="0" r="0" b="9525"/>
                                      <wp:docPr id="30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76450" cy="371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77" y="9854"/>
                              <a:ext cx="1268" cy="12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58BA0B38" wp14:editId="744D5874">
                                      <wp:extent cx="619125" cy="714375"/>
                                      <wp:effectExtent l="0" t="0" r="9525" b="9525"/>
                                      <wp:docPr id="31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9125" cy="714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" y="10122"/>
                              <a:ext cx="1620" cy="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45C0EF11" wp14:editId="15A0392B">
                                      <wp:extent cx="857250" cy="476250"/>
                                      <wp:effectExtent l="0" t="0" r="0" b="0"/>
                                      <wp:docPr id="416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0" cy="47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3" y="10110"/>
                              <a:ext cx="1356" cy="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23BE1916" wp14:editId="4ED525B3">
                                      <wp:extent cx="685800" cy="476250"/>
                                      <wp:effectExtent l="0" t="0" r="0" b="0"/>
                                      <wp:docPr id="417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" cy="476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5" y="9945"/>
                              <a:ext cx="1650" cy="13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212AB" w:rsidRDefault="009212AB" w:rsidP="009212AB">
                                <w:r>
                                  <w:rPr>
                                    <w:noProof/>
                                    <w:lang w:eastAsia="en-IE"/>
                                  </w:rPr>
                                  <w:drawing>
                                    <wp:inline distT="0" distB="0" distL="0" distR="0" wp14:anchorId="4DCC7094" wp14:editId="3707CB89">
                                      <wp:extent cx="866775" cy="685800"/>
                                      <wp:effectExtent l="0" t="0" r="9525" b="0"/>
                                      <wp:docPr id="418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66775" cy="685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9" descr="C:\Users\maryodriscoll\Desktop\Misc Documents\shine_logo_longer-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290" r="91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" y="10137"/>
                              <a:ext cx="1530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1386"/>
                            <a:ext cx="9300" cy="9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2AB" w:rsidRDefault="009212AB" w:rsidP="009212AB"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>Recovery is moving on, achieving and learning, being the best and the best that I can be with confidence” Mental Health Discussion Group Clonmel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1" style="position:absolute;margin-left:23.05pt;margin-top:12.4pt;width:532.8pt;height:103.8pt;z-index:251662336" coordorigin="653,11386" coordsize="10656,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">
                <v:group id="Group 10" o:spid="_x0000_s1032" style="position:absolute;left:653;top:12045;width:10656;height:1417" coordorigin="705,9854" coordsize="10440,1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2" o:spid="_x0000_s1033" type="#_x0000_t202" style="position:absolute;left:6420;top:10167;width:3578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337oA&#10;AADaAAAADwAAAGRycy9kb3ducmV2LnhtbERPSwrCMBDdC94hjODOpoqIVKP4QXAl+DnA0IxNMZmU&#10;Jmq9vVkILh/vv1x3zooXtaH2rGCc5SCIS69rrhTcrofRHESIyBqtZ1LwoQDrVb+3xEL7N5/pdYmV&#10;SCEcClRgYmwKKUNpyGHIfEOcuLtvHcYE20rqFt8p3Fk5yfOZdFhzajDY0M5Q+bg8nYK9t1M6Xc1s&#10;e+oOVXMMcxt2pVLDQbdZgIjUxb/45z5qBWlrupJugFx9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w/337oAAADaAAAADwAAAAAAAAAAAAAAAACYAgAAZHJzL2Rvd25yZXYueG1s&#10;UEsFBgAAAAAEAAQA9QAAAH8DAAAAAA==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66443903" wp14:editId="624C21B2">
                                <wp:extent cx="2076450" cy="371475"/>
                                <wp:effectExtent l="0" t="0" r="0" b="9525"/>
                                <wp:docPr id="3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6450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9877;top:9854;width:1268;height:12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fM18QA&#10;AADaAAAADwAAAGRycy9kb3ducmV2LnhtbESPQWvCQBSE74L/YXmCN7Oph1LTrGIrhQZ6qZqDt0f2&#10;maRm36a7WxP/fbdQ8DjMzDdMvhlNJ67kfGtZwUOSgiCurG65VnA8vC2eQPiArLGzTApu5GGznk5y&#10;zLQd+JOu+1CLCGGfoYImhD6T0lcNGfSJ7Ymjd7bOYIjS1VI7HCLcdHKZpo/SYMtxocGeXhuqLvsf&#10;o+DLFe1LOdpq158/aixcd/ouS6Xms3H7DCLQGO7h//a7VrCCvyvxBs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zNfEAAAA2gAAAA8AAAAAAAAAAAAAAAAAmAIAAGRycy9k&#10;b3ducmV2LnhtbFBLBQYAAAAABAAEAPUAAACJAwAAAAA=&#10;" strokecolor="white" strokeweight=".26467mm">
                    <v:textbox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58BA0B38" wp14:editId="744D5874">
                                <wp:extent cx="619125" cy="714375"/>
                                <wp:effectExtent l="0" t="0" r="9525" b="9525"/>
                                <wp:docPr id="31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2003;top:10122;width:1620;height:11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0ycUA&#10;AADbAAAADwAAAGRycy9kb3ducmV2LnhtbESPzU7DQAyE70h9h5UrcaMbekBV6LYCWiQOcOiPhLhZ&#10;WTeJyHrTrEnSt8eHSr3ZmvHM5+V6DI3pqUt1ZAePswwMcRF9zaWD4+H9YQEmCbLHJjI5uFCC9Wpy&#10;t8Tcx4F31O+lNBrCKUcHlUibW5uKigKmWWyJVTvFLqDo2pXWdzhoeGjsPMuebMCataHClt4qKn73&#10;f8EBfV0O5+35+7VHkc+fUxk2Q5w7dz8dX57BCI1yM1+vP7ziK73+ogPY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PTJxQAAANsAAAAPAAAAAAAAAAAAAAAAAJgCAABkcnMv&#10;ZG93bnJldi54bWxQSwUGAAAAAAQABAD1AAAAigMAAAAA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5C0EF11" wp14:editId="15A0392B">
                                <wp:extent cx="857250" cy="476250"/>
                                <wp:effectExtent l="0" t="0" r="0" b="0"/>
                                <wp:docPr id="416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6" type="#_x0000_t202" style="position:absolute;left:3503;top:10110;width:1356;height:114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hRUsEA&#10;AADbAAAADwAAAGRycy9kb3ducmV2LnhtbERPTWvCQBC9F/oflhF6qxs9lJK6iloFD/ZQFYq3ITsm&#10;wexszI5J/PduQfA2j/c5k1nvKtVSE0rPBkbDBBRx5m3JuYHDfv3+CSoIssXKMxm4UYDZ9PVlgqn1&#10;Hf9Su5NcxRAOKRooROpU65AV5DAMfU0cuZNvHEqETa5tg10Md5UeJ8mHdlhybCiwpmVB2Xl3dQbo&#10;57a/rC5/ixZFtsdT7r47PzbmbdDPv0AJ9fIUP9wbG+eP4P+XeI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UVLBAAAA2wAAAA8AAAAAAAAAAAAAAAAAmAIAAGRycy9kb3du&#10;cmV2LnhtbFBLBQYAAAAABAAEAPUAAACGAwAAAAA=&#10;" strokecolor="white" strokeweight=".26467mm">
                    <v:textbox style="mso-fit-shape-to-text:t"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23BE1916" wp14:editId="4ED525B3">
                                <wp:extent cx="685800" cy="476250"/>
                                <wp:effectExtent l="0" t="0" r="0" b="0"/>
                                <wp:docPr id="417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476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" o:spid="_x0000_s1037" type="#_x0000_t202" style="position:absolute;left:4885;top:9945;width:1650;height:13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u/sEA&#10;AADbAAAADwAAAGRycy9kb3ducmV2LnhtbERPS4vCMBC+C/6HMII3TfWwSLdR1GVhBS8+etjb0Ixt&#10;tZl0k6zWf28Ewdt8fM/JFp1pxJWcry0rmIwTEMSF1TWXCo6H79EMhA/IGhvLpOBOHhbzfi/DVNsb&#10;7+i6D6WIIexTVFCF0KZS+qIig35sW+LInawzGCJ0pdQObzHcNHKaJB/SYM2xocKW1hUVl/2/UXB2&#10;m3qVd7b4ak/bEjeu+f3Lc6WGg275CSJQF97il/tHx/lT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bv7BAAAA2wAAAA8AAAAAAAAAAAAAAAAAmAIAAGRycy9kb3du&#10;cmV2LnhtbFBLBQYAAAAABAAEAPUAAACGAwAAAAA=&#10;" strokecolor="white" strokeweight=".26467mm">
                    <v:textbox>
                      <w:txbxContent>
                        <w:p w:rsidR="009212AB" w:rsidRDefault="009212AB" w:rsidP="009212AB">
                          <w:r>
                            <w:rPr>
                              <w:noProof/>
                              <w:lang w:eastAsia="en-IE"/>
                            </w:rPr>
                            <w:drawing>
                              <wp:inline distT="0" distB="0" distL="0" distR="0" wp14:anchorId="4DCC7094" wp14:editId="3707CB89">
                                <wp:extent cx="866775" cy="685800"/>
                                <wp:effectExtent l="0" t="0" r="9525" b="0"/>
                                <wp:docPr id="418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Picture 9" o:spid="_x0000_s1038" type="#_x0000_t75" style="position:absolute;left:705;top:10137;width:153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9IG/BAAAA2wAAAA8AAABkcnMvZG93bnJldi54bWxET02LwjAQvQv+hzCCN03VRUrXKCIIIsiy&#10;Ktrj2IxtsZmUJtbuv98sCHubx/ucxaozlWipcaVlBZNxBII4s7rkXMH5tB3FIJxH1lhZJgU/5GC1&#10;7PcWmGj74m9qjz4XIYRdggoK7+tESpcVZNCNbU0cuLttDPoAm1zqBl8h3FRyGkVzabDk0FBgTZuC&#10;ssfxaRRc8GKvaXvQ06/b/sTx9eOcpjulhoNu/QnCU+f/xW/3Tof5M/j7JRw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9IG/BAAAA2wAAAA8AAAAAAAAAAAAAAAAAnwIA&#10;AGRycy9kb3ducmV2LnhtbFBLBQYAAAAABAAEAPcAAACNAwAAAAA=&#10;">
                    <v:imagedata r:id="rId16" o:title="shine_logo_longer-1" cropleft="7399f" cropright="5990f"/>
                  </v:shape>
                </v:group>
                <v:shape id="Text Box 19" o:spid="_x0000_s1039" type="#_x0000_t202" style="position:absolute;left:1095;top:11386;width:9300;height: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9212AB" w:rsidRDefault="009212AB" w:rsidP="009212AB"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>Recovery is moving on, achieving and learning, being the best and the best that I can be with confidence” Mental Health Discussion Group Clonmel 2013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4C25" w:rsidRDefault="00024C25">
      <w:r>
        <w:rPr>
          <w:b/>
          <w:i/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410D9216" wp14:editId="40AA30E1">
            <wp:simplePos x="0" y="0"/>
            <wp:positionH relativeFrom="column">
              <wp:posOffset>-232410</wp:posOffset>
            </wp:positionH>
            <wp:positionV relativeFrom="paragraph">
              <wp:posOffset>531495</wp:posOffset>
            </wp:positionV>
            <wp:extent cx="512445" cy="467995"/>
            <wp:effectExtent l="0" t="0" r="1905" b="8255"/>
            <wp:wrapNone/>
            <wp:docPr id="17" name="Picture 17" descr="C:\Users\maryodriscoll\Desktop\Misc Documents\Logo\SM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odriscoll\Desktop\Misc Documents\Logo\SMS Log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C25" w:rsidSect="006C6CF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B056A"/>
    <w:multiLevelType w:val="hybridMultilevel"/>
    <w:tmpl w:val="A73086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6215B"/>
    <w:multiLevelType w:val="hybridMultilevel"/>
    <w:tmpl w:val="AF5AC1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D7"/>
    <w:rsid w:val="00024C25"/>
    <w:rsid w:val="001779B4"/>
    <w:rsid w:val="00433FD7"/>
    <w:rsid w:val="00685A4C"/>
    <w:rsid w:val="0070074D"/>
    <w:rsid w:val="0091781B"/>
    <w:rsid w:val="009212AB"/>
    <w:rsid w:val="00B65B8B"/>
    <w:rsid w:val="00D7107C"/>
    <w:rsid w:val="00DB40C7"/>
    <w:rsid w:val="00FE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%20PC\Downloads\College%20Enrolment%20Form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College Enrolment Form (1)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2018-07-25T09:54:00Z</cp:lastPrinted>
  <dcterms:created xsi:type="dcterms:W3CDTF">2018-07-30T08:50:00Z</dcterms:created>
  <dcterms:modified xsi:type="dcterms:W3CDTF">2018-07-30T08:50:00Z</dcterms:modified>
</cp:coreProperties>
</file>